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A3F8FFE" w14:textId="77777777" w:rsidR="00E8473B" w:rsidRDefault="00E8473B" w:rsidP="00A25B94">
      <w:pPr>
        <w:pStyle w:val="Bilder"/>
      </w:pPr>
      <w:r w:rsidRPr="00716CB6">
        <w:rPr>
          <w:lang w:eastAsia="de-DE"/>
        </w:rPr>
        <mc:AlternateContent>
          <mc:Choice Requires="wpg">
            <w:drawing>
              <wp:inline distT="0" distB="0" distL="0" distR="0" wp14:anchorId="6C927070" wp14:editId="48F05825">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584A" w14:textId="77777777" w:rsidR="00A157F3" w:rsidRDefault="00A157F3"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w:pict>
              <v:group w14:anchorId="6C927070"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111C584A" w14:textId="77777777" w:rsidR="00A157F3" w:rsidRDefault="00A157F3"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47726D2A" wp14:editId="0BD2C96A">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3383C91C" w14:textId="68C97CB1" w:rsidR="00AE53F0" w:rsidRPr="005064CC" w:rsidRDefault="00E8473B" w:rsidP="005064CC">
      <w:pPr>
        <w:pStyle w:val="Seminar"/>
      </w:pPr>
      <w:r w:rsidRPr="005064CC">
        <w:t>Seminar</w:t>
      </w:r>
      <w:r w:rsidR="00FD7888" w:rsidRPr="005064CC">
        <w:t xml:space="preserve"> „Übungen im Vortragen – AC“</w:t>
      </w:r>
    </w:p>
    <w:p w14:paraId="61C6F5BC" w14:textId="5DD3A3EC" w:rsidR="00E8473B" w:rsidRDefault="005064CC" w:rsidP="005633FE">
      <w:pPr>
        <w:pStyle w:val="Titel"/>
      </w:pPr>
      <w:r>
        <w:t>Anorganische Pigmente</w:t>
      </w:r>
    </w:p>
    <w:p w14:paraId="28CE20D7" w14:textId="78F39783" w:rsidR="00E8473B" w:rsidRDefault="005064CC" w:rsidP="00E8473B">
      <w:pPr>
        <w:pStyle w:val="Autor"/>
      </w:pPr>
      <w:r>
        <w:t>Stefan Reber, WS 01/02</w:t>
      </w:r>
      <w:r w:rsidR="004A7BF1">
        <w:t>; Fabio Meissner, WS 20/21</w:t>
      </w:r>
    </w:p>
    <w:sdt>
      <w:sdtPr>
        <w:rPr>
          <w:rFonts w:ascii="Arial" w:eastAsiaTheme="minorHAnsi" w:hAnsi="Arial" w:cstheme="minorBidi"/>
          <w:color w:val="auto"/>
          <w:sz w:val="24"/>
          <w:szCs w:val="22"/>
          <w:lang w:eastAsia="en-US"/>
        </w:rPr>
        <w:id w:val="1411498495"/>
        <w:docPartObj>
          <w:docPartGallery w:val="Table of Contents"/>
          <w:docPartUnique/>
        </w:docPartObj>
      </w:sdtPr>
      <w:sdtEndPr>
        <w:rPr>
          <w:b/>
          <w:bCs/>
        </w:rPr>
      </w:sdtEndPr>
      <w:sdtContent>
        <w:p w14:paraId="660EA471" w14:textId="5DF63EA1" w:rsidR="009B4835" w:rsidRDefault="009B4835">
          <w:pPr>
            <w:pStyle w:val="Inhaltsverzeichnisberschrift"/>
          </w:pPr>
          <w:r>
            <w:t>Gliederung</w:t>
          </w:r>
        </w:p>
        <w:p w14:paraId="3A7BCA98" w14:textId="0F572D3F" w:rsidR="00FE2435" w:rsidRDefault="009B4835">
          <w:pPr>
            <w:pStyle w:val="Verzeichnis1"/>
            <w:tabs>
              <w:tab w:val="left" w:pos="480"/>
              <w:tab w:val="right" w:leader="dot" w:pos="9344"/>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63421794" w:history="1">
            <w:r w:rsidR="00FE2435" w:rsidRPr="00F011AD">
              <w:rPr>
                <w:rStyle w:val="Hyperlink"/>
                <w:noProof/>
              </w:rPr>
              <w:t>1</w:t>
            </w:r>
            <w:r w:rsidR="00FE2435">
              <w:rPr>
                <w:rFonts w:asciiTheme="minorHAnsi" w:eastAsiaTheme="minorEastAsia" w:hAnsiTheme="minorHAnsi"/>
                <w:noProof/>
                <w:sz w:val="22"/>
                <w:lang w:eastAsia="de-DE"/>
              </w:rPr>
              <w:tab/>
            </w:r>
            <w:r w:rsidR="00FE2435" w:rsidRPr="00F011AD">
              <w:rPr>
                <w:rStyle w:val="Hyperlink"/>
                <w:noProof/>
              </w:rPr>
              <w:t>Pigmente</w:t>
            </w:r>
            <w:r w:rsidR="00FE2435">
              <w:rPr>
                <w:noProof/>
                <w:webHidden/>
              </w:rPr>
              <w:tab/>
            </w:r>
            <w:r w:rsidR="00FE2435">
              <w:rPr>
                <w:noProof/>
                <w:webHidden/>
              </w:rPr>
              <w:fldChar w:fldCharType="begin"/>
            </w:r>
            <w:r w:rsidR="00FE2435">
              <w:rPr>
                <w:noProof/>
                <w:webHidden/>
              </w:rPr>
              <w:instrText xml:space="preserve"> PAGEREF _Toc63421794 \h </w:instrText>
            </w:r>
            <w:r w:rsidR="00FE2435">
              <w:rPr>
                <w:noProof/>
                <w:webHidden/>
              </w:rPr>
            </w:r>
            <w:r w:rsidR="00FE2435">
              <w:rPr>
                <w:noProof/>
                <w:webHidden/>
              </w:rPr>
              <w:fldChar w:fldCharType="separate"/>
            </w:r>
            <w:r w:rsidR="000D150F">
              <w:rPr>
                <w:noProof/>
                <w:webHidden/>
              </w:rPr>
              <w:t>2</w:t>
            </w:r>
            <w:r w:rsidR="00FE2435">
              <w:rPr>
                <w:noProof/>
                <w:webHidden/>
              </w:rPr>
              <w:fldChar w:fldCharType="end"/>
            </w:r>
          </w:hyperlink>
        </w:p>
        <w:p w14:paraId="3A17ED1B" w14:textId="719EE73C" w:rsidR="00FE2435" w:rsidRDefault="000D150F">
          <w:pPr>
            <w:pStyle w:val="Verzeichnis1"/>
            <w:tabs>
              <w:tab w:val="left" w:pos="480"/>
              <w:tab w:val="right" w:leader="dot" w:pos="9344"/>
            </w:tabs>
            <w:rPr>
              <w:rFonts w:asciiTheme="minorHAnsi" w:eastAsiaTheme="minorEastAsia" w:hAnsiTheme="minorHAnsi"/>
              <w:noProof/>
              <w:sz w:val="22"/>
              <w:lang w:eastAsia="de-DE"/>
            </w:rPr>
          </w:pPr>
          <w:hyperlink w:anchor="_Toc63421795" w:history="1">
            <w:r w:rsidR="00FE2435" w:rsidRPr="00F011AD">
              <w:rPr>
                <w:rStyle w:val="Hyperlink"/>
                <w:noProof/>
              </w:rPr>
              <w:t>2</w:t>
            </w:r>
            <w:r w:rsidR="00FE2435">
              <w:rPr>
                <w:rFonts w:asciiTheme="minorHAnsi" w:eastAsiaTheme="minorEastAsia" w:hAnsiTheme="minorHAnsi"/>
                <w:noProof/>
                <w:sz w:val="22"/>
                <w:lang w:eastAsia="de-DE"/>
              </w:rPr>
              <w:tab/>
            </w:r>
            <w:r w:rsidR="00FE2435" w:rsidRPr="00F011AD">
              <w:rPr>
                <w:rStyle w:val="Hyperlink"/>
                <w:noProof/>
              </w:rPr>
              <w:t>Prinzipien der Farbigkeit</w:t>
            </w:r>
            <w:r w:rsidR="00FE2435">
              <w:rPr>
                <w:noProof/>
                <w:webHidden/>
              </w:rPr>
              <w:tab/>
            </w:r>
            <w:r w:rsidR="00FE2435">
              <w:rPr>
                <w:noProof/>
                <w:webHidden/>
              </w:rPr>
              <w:fldChar w:fldCharType="begin"/>
            </w:r>
            <w:r w:rsidR="00FE2435">
              <w:rPr>
                <w:noProof/>
                <w:webHidden/>
              </w:rPr>
              <w:instrText xml:space="preserve"> PAGEREF _Toc63421795 \h </w:instrText>
            </w:r>
            <w:r w:rsidR="00FE2435">
              <w:rPr>
                <w:noProof/>
                <w:webHidden/>
              </w:rPr>
            </w:r>
            <w:r w:rsidR="00FE2435">
              <w:rPr>
                <w:noProof/>
                <w:webHidden/>
              </w:rPr>
              <w:fldChar w:fldCharType="separate"/>
            </w:r>
            <w:r>
              <w:rPr>
                <w:noProof/>
                <w:webHidden/>
              </w:rPr>
              <w:t>2</w:t>
            </w:r>
            <w:r w:rsidR="00FE2435">
              <w:rPr>
                <w:noProof/>
                <w:webHidden/>
              </w:rPr>
              <w:fldChar w:fldCharType="end"/>
            </w:r>
          </w:hyperlink>
        </w:p>
        <w:p w14:paraId="42EFEE04" w14:textId="1374491D" w:rsidR="00FE2435" w:rsidRDefault="000D150F">
          <w:pPr>
            <w:pStyle w:val="Verzeichnis2"/>
            <w:tabs>
              <w:tab w:val="left" w:pos="880"/>
              <w:tab w:val="right" w:leader="dot" w:pos="9344"/>
            </w:tabs>
            <w:rPr>
              <w:rFonts w:asciiTheme="minorHAnsi" w:eastAsiaTheme="minorEastAsia" w:hAnsiTheme="minorHAnsi"/>
              <w:noProof/>
              <w:sz w:val="22"/>
              <w:lang w:eastAsia="de-DE"/>
            </w:rPr>
          </w:pPr>
          <w:hyperlink w:anchor="_Toc63421796" w:history="1">
            <w:r w:rsidR="00FE2435" w:rsidRPr="00F011AD">
              <w:rPr>
                <w:rStyle w:val="Hyperlink"/>
                <w:noProof/>
              </w:rPr>
              <w:t>2.1</w:t>
            </w:r>
            <w:r w:rsidR="00FE2435">
              <w:rPr>
                <w:rFonts w:asciiTheme="minorHAnsi" w:eastAsiaTheme="minorEastAsia" w:hAnsiTheme="minorHAnsi"/>
                <w:noProof/>
                <w:sz w:val="22"/>
                <w:lang w:eastAsia="de-DE"/>
              </w:rPr>
              <w:tab/>
            </w:r>
            <w:r w:rsidR="00FE2435" w:rsidRPr="00F011AD">
              <w:rPr>
                <w:rStyle w:val="Hyperlink"/>
                <w:noProof/>
              </w:rPr>
              <w:t>Farbigkeit durch Aufhebung der Entartung von d-Orbitalen in Komplexen</w:t>
            </w:r>
            <w:r w:rsidR="00FE2435">
              <w:rPr>
                <w:noProof/>
                <w:webHidden/>
              </w:rPr>
              <w:tab/>
            </w:r>
            <w:r w:rsidR="00FE2435">
              <w:rPr>
                <w:noProof/>
                <w:webHidden/>
              </w:rPr>
              <w:fldChar w:fldCharType="begin"/>
            </w:r>
            <w:r w:rsidR="00FE2435">
              <w:rPr>
                <w:noProof/>
                <w:webHidden/>
              </w:rPr>
              <w:instrText xml:space="preserve"> PAGEREF _Toc63421796 \h </w:instrText>
            </w:r>
            <w:r w:rsidR="00FE2435">
              <w:rPr>
                <w:noProof/>
                <w:webHidden/>
              </w:rPr>
            </w:r>
            <w:r w:rsidR="00FE2435">
              <w:rPr>
                <w:noProof/>
                <w:webHidden/>
              </w:rPr>
              <w:fldChar w:fldCharType="separate"/>
            </w:r>
            <w:r>
              <w:rPr>
                <w:noProof/>
                <w:webHidden/>
              </w:rPr>
              <w:t>2</w:t>
            </w:r>
            <w:r w:rsidR="00FE2435">
              <w:rPr>
                <w:noProof/>
                <w:webHidden/>
              </w:rPr>
              <w:fldChar w:fldCharType="end"/>
            </w:r>
          </w:hyperlink>
        </w:p>
        <w:p w14:paraId="098AD4B1" w14:textId="11AB9592" w:rsidR="00FE2435" w:rsidRDefault="000D150F">
          <w:pPr>
            <w:pStyle w:val="Verzeichnis2"/>
            <w:tabs>
              <w:tab w:val="left" w:pos="880"/>
              <w:tab w:val="right" w:leader="dot" w:pos="9344"/>
            </w:tabs>
            <w:rPr>
              <w:rFonts w:asciiTheme="minorHAnsi" w:eastAsiaTheme="minorEastAsia" w:hAnsiTheme="minorHAnsi"/>
              <w:noProof/>
              <w:sz w:val="22"/>
              <w:lang w:eastAsia="de-DE"/>
            </w:rPr>
          </w:pPr>
          <w:hyperlink w:anchor="_Toc63421797" w:history="1">
            <w:r w:rsidR="00FE2435" w:rsidRPr="00F011AD">
              <w:rPr>
                <w:rStyle w:val="Hyperlink"/>
                <w:noProof/>
              </w:rPr>
              <w:t>2.2</w:t>
            </w:r>
            <w:r w:rsidR="00FE2435">
              <w:rPr>
                <w:rFonts w:asciiTheme="minorHAnsi" w:eastAsiaTheme="minorEastAsia" w:hAnsiTheme="minorHAnsi"/>
                <w:noProof/>
                <w:sz w:val="22"/>
                <w:lang w:eastAsia="de-DE"/>
              </w:rPr>
              <w:tab/>
            </w:r>
            <w:r w:rsidR="00FE2435" w:rsidRPr="00F011AD">
              <w:rPr>
                <w:rStyle w:val="Hyperlink"/>
                <w:noProof/>
              </w:rPr>
              <w:t>Farbigkeit durch Radikal-Anionen</w:t>
            </w:r>
            <w:r w:rsidR="00FE2435">
              <w:rPr>
                <w:noProof/>
                <w:webHidden/>
              </w:rPr>
              <w:tab/>
            </w:r>
            <w:r w:rsidR="00FE2435">
              <w:rPr>
                <w:noProof/>
                <w:webHidden/>
              </w:rPr>
              <w:fldChar w:fldCharType="begin"/>
            </w:r>
            <w:r w:rsidR="00FE2435">
              <w:rPr>
                <w:noProof/>
                <w:webHidden/>
              </w:rPr>
              <w:instrText xml:space="preserve"> PAGEREF _Toc63421797 \h </w:instrText>
            </w:r>
            <w:r w:rsidR="00FE2435">
              <w:rPr>
                <w:noProof/>
                <w:webHidden/>
              </w:rPr>
            </w:r>
            <w:r w:rsidR="00FE2435">
              <w:rPr>
                <w:noProof/>
                <w:webHidden/>
              </w:rPr>
              <w:fldChar w:fldCharType="separate"/>
            </w:r>
            <w:r>
              <w:rPr>
                <w:noProof/>
                <w:webHidden/>
              </w:rPr>
              <w:t>4</w:t>
            </w:r>
            <w:r w:rsidR="00FE2435">
              <w:rPr>
                <w:noProof/>
                <w:webHidden/>
              </w:rPr>
              <w:fldChar w:fldCharType="end"/>
            </w:r>
          </w:hyperlink>
        </w:p>
        <w:p w14:paraId="2E0E377C" w14:textId="53A8B4DC" w:rsidR="00FE2435" w:rsidRDefault="000D150F">
          <w:pPr>
            <w:pStyle w:val="Verzeichnis2"/>
            <w:tabs>
              <w:tab w:val="left" w:pos="880"/>
              <w:tab w:val="right" w:leader="dot" w:pos="9344"/>
            </w:tabs>
            <w:rPr>
              <w:rFonts w:asciiTheme="minorHAnsi" w:eastAsiaTheme="minorEastAsia" w:hAnsiTheme="minorHAnsi"/>
              <w:noProof/>
              <w:sz w:val="22"/>
              <w:lang w:eastAsia="de-DE"/>
            </w:rPr>
          </w:pPr>
          <w:hyperlink w:anchor="_Toc63421798" w:history="1">
            <w:r w:rsidR="00FE2435" w:rsidRPr="00F011AD">
              <w:rPr>
                <w:rStyle w:val="Hyperlink"/>
                <w:noProof/>
              </w:rPr>
              <w:t>2.3</w:t>
            </w:r>
            <w:r w:rsidR="00FE2435">
              <w:rPr>
                <w:rFonts w:asciiTheme="minorHAnsi" w:eastAsiaTheme="minorEastAsia" w:hAnsiTheme="minorHAnsi"/>
                <w:noProof/>
                <w:sz w:val="22"/>
                <w:lang w:eastAsia="de-DE"/>
              </w:rPr>
              <w:tab/>
            </w:r>
            <w:r w:rsidR="00FE2435" w:rsidRPr="00F011AD">
              <w:rPr>
                <w:rStyle w:val="Hyperlink"/>
                <w:noProof/>
              </w:rPr>
              <w:t>Farbigkeit durch intramolekulare Elektronen-Übergänge</w:t>
            </w:r>
            <w:r w:rsidR="00FE2435">
              <w:rPr>
                <w:noProof/>
                <w:webHidden/>
              </w:rPr>
              <w:tab/>
            </w:r>
            <w:r w:rsidR="00FE2435">
              <w:rPr>
                <w:noProof/>
                <w:webHidden/>
              </w:rPr>
              <w:fldChar w:fldCharType="begin"/>
            </w:r>
            <w:r w:rsidR="00FE2435">
              <w:rPr>
                <w:noProof/>
                <w:webHidden/>
              </w:rPr>
              <w:instrText xml:space="preserve"> PAGEREF _Toc63421798 \h </w:instrText>
            </w:r>
            <w:r w:rsidR="00FE2435">
              <w:rPr>
                <w:noProof/>
                <w:webHidden/>
              </w:rPr>
            </w:r>
            <w:r w:rsidR="00FE2435">
              <w:rPr>
                <w:noProof/>
                <w:webHidden/>
              </w:rPr>
              <w:fldChar w:fldCharType="separate"/>
            </w:r>
            <w:r>
              <w:rPr>
                <w:noProof/>
                <w:webHidden/>
              </w:rPr>
              <w:t>5</w:t>
            </w:r>
            <w:r w:rsidR="00FE2435">
              <w:rPr>
                <w:noProof/>
                <w:webHidden/>
              </w:rPr>
              <w:fldChar w:fldCharType="end"/>
            </w:r>
          </w:hyperlink>
        </w:p>
        <w:p w14:paraId="727357D3" w14:textId="53C62220" w:rsidR="00FE2435" w:rsidRDefault="000D150F">
          <w:pPr>
            <w:pStyle w:val="Verzeichnis1"/>
            <w:tabs>
              <w:tab w:val="left" w:pos="480"/>
              <w:tab w:val="right" w:leader="dot" w:pos="9344"/>
            </w:tabs>
            <w:rPr>
              <w:rFonts w:asciiTheme="minorHAnsi" w:eastAsiaTheme="minorEastAsia" w:hAnsiTheme="minorHAnsi"/>
              <w:noProof/>
              <w:sz w:val="22"/>
              <w:lang w:eastAsia="de-DE"/>
            </w:rPr>
          </w:pPr>
          <w:hyperlink w:anchor="_Toc63421799" w:history="1">
            <w:r w:rsidR="00FE2435" w:rsidRPr="00F011AD">
              <w:rPr>
                <w:rStyle w:val="Hyperlink"/>
                <w:noProof/>
              </w:rPr>
              <w:t>3</w:t>
            </w:r>
            <w:r w:rsidR="00FE2435">
              <w:rPr>
                <w:rFonts w:asciiTheme="minorHAnsi" w:eastAsiaTheme="minorEastAsia" w:hAnsiTheme="minorHAnsi"/>
                <w:noProof/>
                <w:sz w:val="22"/>
                <w:lang w:eastAsia="de-DE"/>
              </w:rPr>
              <w:tab/>
            </w:r>
            <w:r w:rsidR="00FE2435" w:rsidRPr="00F011AD">
              <w:rPr>
                <w:rStyle w:val="Hyperlink"/>
                <w:noProof/>
              </w:rPr>
              <w:t>Praxis-Bezug</w:t>
            </w:r>
            <w:r w:rsidR="00FE2435">
              <w:rPr>
                <w:noProof/>
                <w:webHidden/>
              </w:rPr>
              <w:tab/>
            </w:r>
            <w:r w:rsidR="00FE2435">
              <w:rPr>
                <w:noProof/>
                <w:webHidden/>
              </w:rPr>
              <w:fldChar w:fldCharType="begin"/>
            </w:r>
            <w:r w:rsidR="00FE2435">
              <w:rPr>
                <w:noProof/>
                <w:webHidden/>
              </w:rPr>
              <w:instrText xml:space="preserve"> PAGEREF _Toc63421799 \h </w:instrText>
            </w:r>
            <w:r w:rsidR="00FE2435">
              <w:rPr>
                <w:noProof/>
                <w:webHidden/>
              </w:rPr>
            </w:r>
            <w:r w:rsidR="00FE2435">
              <w:rPr>
                <w:noProof/>
                <w:webHidden/>
              </w:rPr>
              <w:fldChar w:fldCharType="separate"/>
            </w:r>
            <w:r>
              <w:rPr>
                <w:noProof/>
                <w:webHidden/>
              </w:rPr>
              <w:t>7</w:t>
            </w:r>
            <w:r w:rsidR="00FE2435">
              <w:rPr>
                <w:noProof/>
                <w:webHidden/>
              </w:rPr>
              <w:fldChar w:fldCharType="end"/>
            </w:r>
          </w:hyperlink>
        </w:p>
        <w:p w14:paraId="13EC09BD" w14:textId="417ED9F1" w:rsidR="00EE63DA" w:rsidRPr="00865B06" w:rsidRDefault="009B4835" w:rsidP="004D0044">
          <w:pPr>
            <w:rPr>
              <w:b/>
              <w:bCs/>
              <w:i/>
              <w:iCs/>
            </w:rPr>
          </w:pPr>
          <w:r>
            <w:rPr>
              <w:b/>
              <w:bCs/>
            </w:rPr>
            <w:fldChar w:fldCharType="end"/>
          </w:r>
        </w:p>
      </w:sdtContent>
    </w:sdt>
    <w:bookmarkStart w:id="1" w:name="_Überschrift_1" w:displacedByCustomXml="prev"/>
    <w:bookmarkEnd w:id="1" w:displacedByCustomXml="prev"/>
    <w:p w14:paraId="7302EC63" w14:textId="288DE3F8" w:rsidR="00115FD3" w:rsidRPr="00865B06" w:rsidRDefault="00EE63DA" w:rsidP="00865B06">
      <w:pPr>
        <w:shd w:val="clear" w:color="auto" w:fill="E4E2E3"/>
        <w:rPr>
          <w:i/>
          <w:iCs/>
        </w:rPr>
      </w:pPr>
      <w:r w:rsidRPr="00865B06">
        <w:rPr>
          <w:b/>
          <w:bCs/>
          <w:i/>
          <w:iCs/>
        </w:rPr>
        <w:t>Einstieg 1:</w:t>
      </w:r>
      <w:r w:rsidRPr="00865B06">
        <w:rPr>
          <w:i/>
          <w:iCs/>
        </w:rPr>
        <w:t xml:space="preserve"> </w:t>
      </w:r>
      <w:r w:rsidR="005064CC" w:rsidRPr="00865B06">
        <w:rPr>
          <w:i/>
          <w:iCs/>
        </w:rPr>
        <w:t>Johann Wolfgang von Goethe formulierte es folgendermaßen: „Farben sind Taten des Lichts“. Das bedeutet, dass es zu keiner Farb-Wahrnehmung kommen würde, gäbe es nicht das Licht, bei dem es sich laut Isaak Newton um ein „Sammelsurium“ vieler elektromagnetischer Schwingungen verschiedener Wellenlängen handelt.</w:t>
      </w:r>
    </w:p>
    <w:p w14:paraId="360E4EF5" w14:textId="7AFE8CCF" w:rsidR="004D0044" w:rsidRPr="00DD44CE" w:rsidRDefault="004D0044" w:rsidP="00865B06">
      <w:pPr>
        <w:pStyle w:val="Beschriftung"/>
        <w:shd w:val="clear" w:color="auto" w:fill="E4E2E3"/>
        <w:jc w:val="both"/>
      </w:pPr>
    </w:p>
    <w:p w14:paraId="4CCA55C0" w14:textId="1B47A441" w:rsidR="00115FD3" w:rsidRPr="00DD44CE" w:rsidRDefault="00FB0F2B" w:rsidP="00865B06">
      <w:pPr>
        <w:shd w:val="clear" w:color="auto" w:fill="E4E2E3"/>
      </w:pPr>
      <w:r w:rsidRPr="00DD44CE">
        <w:rPr>
          <w:noProof/>
          <w:lang w:eastAsia="de-DE"/>
        </w:rPr>
        <mc:AlternateContent>
          <mc:Choice Requires="wpg">
            <w:drawing>
              <wp:inline distT="0" distB="0" distL="0" distR="0" wp14:anchorId="5B384828" wp14:editId="480674F6">
                <wp:extent cx="5956852" cy="1490980"/>
                <wp:effectExtent l="0" t="0" r="0" b="0"/>
                <wp:docPr id="68" name="Gruppieren 68"/>
                <wp:cNvGraphicFramePr/>
                <a:graphic xmlns:a="http://schemas.openxmlformats.org/drawingml/2006/main">
                  <a:graphicData uri="http://schemas.microsoft.com/office/word/2010/wordprocessingGroup">
                    <wpg:wgp>
                      <wpg:cNvGrpSpPr/>
                      <wpg:grpSpPr>
                        <a:xfrm>
                          <a:off x="0" y="0"/>
                          <a:ext cx="5956852" cy="1490980"/>
                          <a:chOff x="0" y="0"/>
                          <a:chExt cx="6181725" cy="1491320"/>
                        </a:xfrm>
                      </wpg:grpSpPr>
                      <pic:pic xmlns:pic="http://schemas.openxmlformats.org/drawingml/2006/picture">
                        <pic:nvPicPr>
                          <pic:cNvPr id="192" name="Grafik 1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1566" y="0"/>
                            <a:ext cx="5975985" cy="1030605"/>
                          </a:xfrm>
                          <a:prstGeom prst="rect">
                            <a:avLst/>
                          </a:prstGeom>
                        </pic:spPr>
                      </pic:pic>
                      <wps:wsp>
                        <wps:cNvPr id="59" name="Textfeld 59"/>
                        <wps:cNvSpPr txBox="1"/>
                        <wps:spPr>
                          <a:xfrm>
                            <a:off x="0" y="1030310"/>
                            <a:ext cx="6181725" cy="461010"/>
                          </a:xfrm>
                          <a:prstGeom prst="rect">
                            <a:avLst/>
                          </a:prstGeom>
                          <a:noFill/>
                          <a:ln w="6350">
                            <a:noFill/>
                          </a:ln>
                        </wps:spPr>
                        <wps:txbx>
                          <w:txbxContent>
                            <w:p w14:paraId="308AC525" w14:textId="470C6C97" w:rsidR="00A157F3" w:rsidRPr="00115FD3" w:rsidRDefault="00A157F3">
                              <w:pPr>
                                <w:rPr>
                                  <w:sz w:val="20"/>
                                  <w:szCs w:val="18"/>
                                </w:rPr>
                              </w:pPr>
                              <w:r w:rsidRPr="00115FD3">
                                <w:rPr>
                                  <w:sz w:val="20"/>
                                  <w:szCs w:val="18"/>
                                </w:rPr>
                                <w:t xml:space="preserve">380nm        </w:t>
                              </w:r>
                              <w:r>
                                <w:rPr>
                                  <w:sz w:val="20"/>
                                  <w:szCs w:val="18"/>
                                </w:rPr>
                                <w:t xml:space="preserve"> </w:t>
                              </w:r>
                              <w:r w:rsidRPr="00115FD3">
                                <w:rPr>
                                  <w:sz w:val="20"/>
                                  <w:szCs w:val="18"/>
                                </w:rPr>
                                <w:t xml:space="preserve"> </w:t>
                              </w:r>
                              <w:r>
                                <w:rPr>
                                  <w:sz w:val="20"/>
                                  <w:szCs w:val="18"/>
                                </w:rPr>
                                <w:t xml:space="preserve">  </w:t>
                              </w:r>
                              <w:r w:rsidRPr="00115FD3">
                                <w:rPr>
                                  <w:sz w:val="20"/>
                                  <w:szCs w:val="18"/>
                                </w:rPr>
                                <w:t xml:space="preserve">450nm  </w:t>
                              </w:r>
                              <w:r>
                                <w:rPr>
                                  <w:sz w:val="20"/>
                                  <w:szCs w:val="18"/>
                                </w:rPr>
                                <w:t xml:space="preserve"> </w:t>
                              </w:r>
                              <w:r w:rsidRPr="00115FD3">
                                <w:rPr>
                                  <w:sz w:val="20"/>
                                  <w:szCs w:val="18"/>
                                </w:rPr>
                                <w:t xml:space="preserve">  </w:t>
                              </w:r>
                              <w:r>
                                <w:rPr>
                                  <w:sz w:val="20"/>
                                  <w:szCs w:val="18"/>
                                </w:rPr>
                                <w:t xml:space="preserve">  </w:t>
                              </w:r>
                              <w:r w:rsidRPr="00115FD3">
                                <w:rPr>
                                  <w:sz w:val="20"/>
                                  <w:szCs w:val="18"/>
                                </w:rPr>
                                <w:t xml:space="preserve">     500nm      </w:t>
                              </w:r>
                              <w:r>
                                <w:rPr>
                                  <w:sz w:val="20"/>
                                  <w:szCs w:val="18"/>
                                </w:rPr>
                                <w:t xml:space="preserve">   </w:t>
                              </w:r>
                              <w:r w:rsidRPr="00115FD3">
                                <w:rPr>
                                  <w:sz w:val="20"/>
                                  <w:szCs w:val="18"/>
                                </w:rPr>
                                <w:t xml:space="preserve">   550nm     </w:t>
                              </w:r>
                              <w:r>
                                <w:rPr>
                                  <w:sz w:val="20"/>
                                  <w:szCs w:val="18"/>
                                </w:rPr>
                                <w:t xml:space="preserve">   </w:t>
                              </w:r>
                              <w:r w:rsidRPr="00115FD3">
                                <w:rPr>
                                  <w:sz w:val="20"/>
                                  <w:szCs w:val="18"/>
                                </w:rPr>
                                <w:t xml:space="preserve">    600nm  </w:t>
                              </w:r>
                              <w:r>
                                <w:rPr>
                                  <w:sz w:val="20"/>
                                  <w:szCs w:val="18"/>
                                </w:rPr>
                                <w:t xml:space="preserve">  </w:t>
                              </w:r>
                              <w:r w:rsidRPr="00115FD3">
                                <w:rPr>
                                  <w:sz w:val="20"/>
                                  <w:szCs w:val="18"/>
                                </w:rPr>
                                <w:t xml:space="preserve">   </w:t>
                              </w:r>
                              <w:r>
                                <w:rPr>
                                  <w:sz w:val="20"/>
                                  <w:szCs w:val="18"/>
                                </w:rPr>
                                <w:t xml:space="preserve"> </w:t>
                              </w:r>
                              <w:r w:rsidRPr="00115FD3">
                                <w:rPr>
                                  <w:sz w:val="20"/>
                                  <w:szCs w:val="18"/>
                                </w:rPr>
                                <w:t xml:space="preserve">    650nm      </w:t>
                              </w:r>
                              <w:r>
                                <w:rPr>
                                  <w:sz w:val="20"/>
                                  <w:szCs w:val="18"/>
                                </w:rPr>
                                <w:t xml:space="preserve">   </w:t>
                              </w:r>
                              <w:r w:rsidRPr="00115FD3">
                                <w:rPr>
                                  <w:sz w:val="20"/>
                                  <w:szCs w:val="18"/>
                                </w:rPr>
                                <w:t xml:space="preserve">   700nm       </w:t>
                              </w:r>
                              <w:r>
                                <w:rPr>
                                  <w:sz w:val="20"/>
                                  <w:szCs w:val="18"/>
                                </w:rPr>
                                <w:t xml:space="preserve"> </w:t>
                              </w:r>
                              <w:r w:rsidRPr="00115FD3">
                                <w:rPr>
                                  <w:sz w:val="20"/>
                                  <w:szCs w:val="18"/>
                                </w:rPr>
                                <w:t xml:space="preserve">  750nm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Gerade Verbindung 60"/>
                        <wps:cNvCnPr/>
                        <wps:spPr>
                          <a:xfrm flipV="1">
                            <a:off x="197476" y="957330"/>
                            <a:ext cx="0" cy="1437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Gerade Verbindung 61"/>
                        <wps:cNvCnPr/>
                        <wps:spPr>
                          <a:xfrm flipV="1">
                            <a:off x="1000259" y="957330"/>
                            <a:ext cx="0" cy="1437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Gerade Verbindung 62"/>
                        <wps:cNvCnPr/>
                        <wps:spPr>
                          <a:xfrm flipV="1">
                            <a:off x="1820214" y="957330"/>
                            <a:ext cx="0" cy="1437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Gerade Verbindung 63"/>
                        <wps:cNvCnPr/>
                        <wps:spPr>
                          <a:xfrm flipV="1">
                            <a:off x="2622997" y="958294"/>
                            <a:ext cx="0" cy="1437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Gerade Verbindung 64"/>
                        <wps:cNvCnPr/>
                        <wps:spPr>
                          <a:xfrm flipV="1">
                            <a:off x="3442952" y="957330"/>
                            <a:ext cx="0" cy="1437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Gerade Verbindung 65"/>
                        <wps:cNvCnPr/>
                        <wps:spPr>
                          <a:xfrm flipV="1">
                            <a:off x="4254321" y="957330"/>
                            <a:ext cx="0" cy="1437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Gerade Verbindung 66"/>
                        <wps:cNvCnPr/>
                        <wps:spPr>
                          <a:xfrm flipV="1">
                            <a:off x="5057104" y="953037"/>
                            <a:ext cx="0" cy="1437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Gerade Verbindung 67"/>
                        <wps:cNvCnPr/>
                        <wps:spPr>
                          <a:xfrm flipV="1">
                            <a:off x="5808372" y="961623"/>
                            <a:ext cx="0" cy="14377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B384828" id="Gruppieren 68" o:spid="_x0000_s1032" style="width:469.05pt;height:117.4pt;mso-position-horizontal-relative:char;mso-position-vertical-relative:line" coordsize="61817,1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2" o:spid="_x0000_s1033" type="#_x0000_t75" style="position:absolute;left:815;width:59760;height:1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">
                  <v:imagedata r:id="rId10" o:title=""/>
                  <v:path arrowok="t"/>
                </v:shape>
                <v:shape id="Textfeld 59" o:spid="_x0000_s1034" type="#_x0000_t202" style="position:absolute;top:10303;width:61817;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308AC525" w14:textId="470C6C97" w:rsidR="00A157F3" w:rsidRPr="00115FD3" w:rsidRDefault="00A157F3">
                        <w:pPr>
                          <w:rPr>
                            <w:sz w:val="20"/>
                            <w:szCs w:val="18"/>
                          </w:rPr>
                        </w:pPr>
                        <w:r w:rsidRPr="00115FD3">
                          <w:rPr>
                            <w:sz w:val="20"/>
                            <w:szCs w:val="18"/>
                          </w:rPr>
                          <w:t xml:space="preserve">380nm        </w:t>
                        </w:r>
                        <w:r>
                          <w:rPr>
                            <w:sz w:val="20"/>
                            <w:szCs w:val="18"/>
                          </w:rPr>
                          <w:t xml:space="preserve"> </w:t>
                        </w:r>
                        <w:r w:rsidRPr="00115FD3">
                          <w:rPr>
                            <w:sz w:val="20"/>
                            <w:szCs w:val="18"/>
                          </w:rPr>
                          <w:t xml:space="preserve"> </w:t>
                        </w:r>
                        <w:r>
                          <w:rPr>
                            <w:sz w:val="20"/>
                            <w:szCs w:val="18"/>
                          </w:rPr>
                          <w:t xml:space="preserve">  </w:t>
                        </w:r>
                        <w:r w:rsidRPr="00115FD3">
                          <w:rPr>
                            <w:sz w:val="20"/>
                            <w:szCs w:val="18"/>
                          </w:rPr>
                          <w:t xml:space="preserve">450nm  </w:t>
                        </w:r>
                        <w:r>
                          <w:rPr>
                            <w:sz w:val="20"/>
                            <w:szCs w:val="18"/>
                          </w:rPr>
                          <w:t xml:space="preserve"> </w:t>
                        </w:r>
                        <w:r w:rsidRPr="00115FD3">
                          <w:rPr>
                            <w:sz w:val="20"/>
                            <w:szCs w:val="18"/>
                          </w:rPr>
                          <w:t xml:space="preserve">  </w:t>
                        </w:r>
                        <w:r>
                          <w:rPr>
                            <w:sz w:val="20"/>
                            <w:szCs w:val="18"/>
                          </w:rPr>
                          <w:t xml:space="preserve">  </w:t>
                        </w:r>
                        <w:r w:rsidRPr="00115FD3">
                          <w:rPr>
                            <w:sz w:val="20"/>
                            <w:szCs w:val="18"/>
                          </w:rPr>
                          <w:t xml:space="preserve">     500nm      </w:t>
                        </w:r>
                        <w:r>
                          <w:rPr>
                            <w:sz w:val="20"/>
                            <w:szCs w:val="18"/>
                          </w:rPr>
                          <w:t xml:space="preserve">   </w:t>
                        </w:r>
                        <w:r w:rsidRPr="00115FD3">
                          <w:rPr>
                            <w:sz w:val="20"/>
                            <w:szCs w:val="18"/>
                          </w:rPr>
                          <w:t xml:space="preserve">   550nm     </w:t>
                        </w:r>
                        <w:r>
                          <w:rPr>
                            <w:sz w:val="20"/>
                            <w:szCs w:val="18"/>
                          </w:rPr>
                          <w:t xml:space="preserve">   </w:t>
                        </w:r>
                        <w:r w:rsidRPr="00115FD3">
                          <w:rPr>
                            <w:sz w:val="20"/>
                            <w:szCs w:val="18"/>
                          </w:rPr>
                          <w:t xml:space="preserve">    600nm  </w:t>
                        </w:r>
                        <w:r>
                          <w:rPr>
                            <w:sz w:val="20"/>
                            <w:szCs w:val="18"/>
                          </w:rPr>
                          <w:t xml:space="preserve">  </w:t>
                        </w:r>
                        <w:r w:rsidRPr="00115FD3">
                          <w:rPr>
                            <w:sz w:val="20"/>
                            <w:szCs w:val="18"/>
                          </w:rPr>
                          <w:t xml:space="preserve">   </w:t>
                        </w:r>
                        <w:r>
                          <w:rPr>
                            <w:sz w:val="20"/>
                            <w:szCs w:val="18"/>
                          </w:rPr>
                          <w:t xml:space="preserve"> </w:t>
                        </w:r>
                        <w:r w:rsidRPr="00115FD3">
                          <w:rPr>
                            <w:sz w:val="20"/>
                            <w:szCs w:val="18"/>
                          </w:rPr>
                          <w:t xml:space="preserve">    650nm      </w:t>
                        </w:r>
                        <w:r>
                          <w:rPr>
                            <w:sz w:val="20"/>
                            <w:szCs w:val="18"/>
                          </w:rPr>
                          <w:t xml:space="preserve">   </w:t>
                        </w:r>
                        <w:r w:rsidRPr="00115FD3">
                          <w:rPr>
                            <w:sz w:val="20"/>
                            <w:szCs w:val="18"/>
                          </w:rPr>
                          <w:t xml:space="preserve">   700nm       </w:t>
                        </w:r>
                        <w:r>
                          <w:rPr>
                            <w:sz w:val="20"/>
                            <w:szCs w:val="18"/>
                          </w:rPr>
                          <w:t xml:space="preserve"> </w:t>
                        </w:r>
                        <w:r w:rsidRPr="00115FD3">
                          <w:rPr>
                            <w:sz w:val="20"/>
                            <w:szCs w:val="18"/>
                          </w:rPr>
                          <w:t xml:space="preserve">  750nm</w:t>
                        </w:r>
                      </w:p>
                    </w:txbxContent>
                  </v:textbox>
                </v:shape>
                <v:line id="Gerade Verbindung 60" o:spid="_x0000_s1035" style="position:absolute;flip:y;visibility:visible;mso-wrap-style:square" from="1974,9573" to="1974,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" strokecolor="black [3213]" strokeweight="1pt">
                  <v:stroke joinstyle="miter"/>
                </v:line>
                <v:line id="Gerade Verbindung 61" o:spid="_x0000_s1036" style="position:absolute;flip:y;visibility:visible;mso-wrap-style:square" from="10002,9573" to="10002,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" strokecolor="black [3213]" strokeweight="1pt">
                  <v:stroke joinstyle="miter"/>
                </v:line>
                <v:line id="Gerade Verbindung 62" o:spid="_x0000_s1037" style="position:absolute;flip:y;visibility:visible;mso-wrap-style:square" from="18202,9573" to="18202,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" strokecolor="black [3213]" strokeweight="1pt">
                  <v:stroke joinstyle="miter"/>
                </v:line>
                <v:line id="Gerade Verbindung 63" o:spid="_x0000_s1038" style="position:absolute;flip:y;visibility:visible;mso-wrap-style:square" from="26229,9582" to="26229,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" strokecolor="black [3213]" strokeweight="1pt">
                  <v:stroke joinstyle="miter"/>
                </v:line>
                <v:line id="Gerade Verbindung 64" o:spid="_x0000_s1039" style="position:absolute;flip:y;visibility:visible;mso-wrap-style:square" from="34429,9573" to="34429,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" strokecolor="black [3213]" strokeweight="1pt">
                  <v:stroke joinstyle="miter"/>
                </v:line>
                <v:line id="Gerade Verbindung 65" o:spid="_x0000_s1040" style="position:absolute;flip:y;visibility:visible;mso-wrap-style:square" from="42543,9573" to="42543,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" strokecolor="black [3213]" strokeweight="1pt">
                  <v:stroke joinstyle="miter"/>
                </v:line>
                <v:line id="Gerade Verbindung 66" o:spid="_x0000_s1041" style="position:absolute;flip:y;visibility:visible;mso-wrap-style:square" from="50571,9530" to="50571,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" strokecolor="black [3213]" strokeweight="1pt">
                  <v:stroke joinstyle="miter"/>
                </v:line>
                <v:line id="Gerade Verbindung 67" o:spid="_x0000_s1042" style="position:absolute;flip:y;visibility:visible;mso-wrap-style:square" from="58083,9616" to="58083,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" strokecolor="black [3213]" strokeweight="1pt">
                  <v:stroke joinstyle="miter"/>
                </v:line>
                <w10:anchorlock/>
              </v:group>
            </w:pict>
          </mc:Fallback>
        </mc:AlternateContent>
      </w:r>
    </w:p>
    <w:p w14:paraId="7D3FE0F2" w14:textId="29922716" w:rsidR="00FB0F2B" w:rsidRPr="00DD44CE" w:rsidRDefault="00FB0F2B" w:rsidP="00865B06">
      <w:pPr>
        <w:pStyle w:val="Beschriftung"/>
        <w:shd w:val="clear" w:color="auto" w:fill="E4E2E3"/>
      </w:pPr>
      <w:r w:rsidRPr="00DD44CE">
        <w:t xml:space="preserve">Abb. </w:t>
      </w:r>
      <w:r w:rsidR="000D150F">
        <w:fldChar w:fldCharType="begin"/>
      </w:r>
      <w:r w:rsidR="000D150F">
        <w:instrText xml:space="preserve"> SEQ Abb. \* ARABIC </w:instrText>
      </w:r>
      <w:r w:rsidR="000D150F">
        <w:fldChar w:fldCharType="separate"/>
      </w:r>
      <w:r w:rsidR="000D150F">
        <w:rPr>
          <w:noProof/>
        </w:rPr>
        <w:t>1</w:t>
      </w:r>
      <w:r w:rsidR="000D150F">
        <w:rPr>
          <w:noProof/>
        </w:rPr>
        <w:fldChar w:fldCharType="end"/>
      </w:r>
      <w:r w:rsidRPr="00DD44CE">
        <w:t xml:space="preserve">: </w:t>
      </w:r>
      <w:r w:rsidR="004611C8" w:rsidRPr="00DD44CE">
        <w:t>Spektrum des sichtbaren Lichts</w:t>
      </w:r>
    </w:p>
    <w:p w14:paraId="0C07EE31" w14:textId="52D7DF72" w:rsidR="00EE63DA" w:rsidRPr="00865B06" w:rsidRDefault="004611C8" w:rsidP="00865B06">
      <w:pPr>
        <w:shd w:val="clear" w:color="auto" w:fill="E4E2E3"/>
        <w:rPr>
          <w:i/>
          <w:iCs/>
        </w:rPr>
      </w:pPr>
      <w:r w:rsidRPr="00865B06">
        <w:rPr>
          <w:i/>
          <w:iCs/>
        </w:rPr>
        <w:t>Das weiße oder besser gesagt farblose Licht ist nur der Energie-Träger für die Information Farbe, die erst im Empfangsapparat (Auge-Gehirn) erzeugt wird. So kommt es, dass das von einem Blatt Papier remittierte Licht die Information „weiß“ meldet. Erst wenn nennenswerte Anteile (bestimme Wellenlängen) aus dem Spektrum fehlen, dadurch, dass sie von einem Farb-Träger (z. B. Pigment) selektiv absorbiert wurden, entsteht ein Farb-Eindruck, der der absorbierten Wellenlängen des reflektierten Lichts im Wahrnehmungsbereich unserer Augen, der sich von ca. 380 nm bis ca. 770 nm erstreckt.</w:t>
      </w:r>
      <w:r w:rsidR="00C047AF" w:rsidRPr="00865B06">
        <w:rPr>
          <w:i/>
          <w:iCs/>
        </w:rPr>
        <w:t xml:space="preserve"> </w:t>
      </w:r>
    </w:p>
    <w:p w14:paraId="1F0549CF" w14:textId="09654D49" w:rsidR="004611C8" w:rsidRPr="00865B06" w:rsidRDefault="00865B06" w:rsidP="00865B06">
      <w:pPr>
        <w:shd w:val="clear" w:color="auto" w:fill="E4E2E3"/>
        <w:rPr>
          <w:i/>
          <w:iCs/>
        </w:rPr>
      </w:pPr>
      <w:r w:rsidRPr="00865B06">
        <w:rPr>
          <w:i/>
          <w:iCs/>
        </w:rPr>
        <w:t xml:space="preserve">In Abb. 2 ist das Zustandekommen von Farbeffekten durch ein unterschiedliches Absorptions- und Reflektionsverhalten verschiedener Pigment-Typen dargestellt. </w:t>
      </w:r>
      <w:r w:rsidR="00C047AF" w:rsidRPr="00865B06">
        <w:rPr>
          <w:i/>
          <w:iCs/>
        </w:rPr>
        <w:t>Weißpigmente zeichnen sich</w:t>
      </w:r>
      <w:r w:rsidRPr="00865B06">
        <w:rPr>
          <w:i/>
          <w:iCs/>
        </w:rPr>
        <w:t xml:space="preserve"> </w:t>
      </w:r>
      <w:r w:rsidR="00C047AF" w:rsidRPr="00865B06">
        <w:rPr>
          <w:i/>
          <w:iCs/>
        </w:rPr>
        <w:t xml:space="preserve">durch eine sehr geringe Lichtabsorption aber hohe Lichtstreuung aus. Buntpigmente </w:t>
      </w:r>
      <w:r w:rsidR="004D0044" w:rsidRPr="00865B06">
        <w:rPr>
          <w:i/>
          <w:iCs/>
        </w:rPr>
        <w:t>erscheinen uns in der Komplementärfarbe der absorbierten Wellenlänge</w:t>
      </w:r>
      <w:r w:rsidRPr="00865B06">
        <w:rPr>
          <w:i/>
          <w:iCs/>
        </w:rPr>
        <w:t xml:space="preserve"> und</w:t>
      </w:r>
      <w:r w:rsidR="004D0044" w:rsidRPr="00865B06">
        <w:rPr>
          <w:i/>
          <w:iCs/>
        </w:rPr>
        <w:t xml:space="preserve"> Schwarzpigmente absorbieren das gesamte sichtbare Licht, </w:t>
      </w:r>
      <w:r w:rsidRPr="00865B06">
        <w:rPr>
          <w:i/>
          <w:iCs/>
        </w:rPr>
        <w:t xml:space="preserve">weshalb </w:t>
      </w:r>
      <w:r w:rsidR="004D0044" w:rsidRPr="00865B06">
        <w:rPr>
          <w:i/>
          <w:iCs/>
        </w:rPr>
        <w:t>kein Licht reflektiert</w:t>
      </w:r>
      <w:r w:rsidRPr="00865B06">
        <w:rPr>
          <w:i/>
          <w:iCs/>
        </w:rPr>
        <w:t xml:space="preserve"> wird</w:t>
      </w:r>
      <w:r w:rsidR="004D0044" w:rsidRPr="00865B06">
        <w:rPr>
          <w:i/>
          <w:iCs/>
        </w:rPr>
        <w:t>, das von unserem Auge wahrgenommen werden kann.</w:t>
      </w:r>
    </w:p>
    <w:p w14:paraId="7F921283" w14:textId="286BD333" w:rsidR="002C5C5A" w:rsidRPr="000A300C" w:rsidRDefault="004D0044" w:rsidP="00865B06">
      <w:pPr>
        <w:pStyle w:val="Bilder"/>
        <w:shd w:val="clear" w:color="auto" w:fill="E4E2E3"/>
      </w:pPr>
      <w:r>
        <w:rPr>
          <w:lang w:eastAsia="de-DE"/>
        </w:rPr>
        <w:lastRenderedPageBreak/>
        <mc:AlternateContent>
          <mc:Choice Requires="wpg">
            <w:drawing>
              <wp:inline distT="0" distB="0" distL="0" distR="0" wp14:anchorId="2E5075B3" wp14:editId="16804345">
                <wp:extent cx="5079076" cy="2491807"/>
                <wp:effectExtent l="12700" t="0" r="13970" b="0"/>
                <wp:docPr id="3" name="Gruppieren 3"/>
                <wp:cNvGraphicFramePr/>
                <a:graphic xmlns:a="http://schemas.openxmlformats.org/drawingml/2006/main">
                  <a:graphicData uri="http://schemas.microsoft.com/office/word/2010/wordprocessingGroup">
                    <wpg:wgp>
                      <wpg:cNvGrpSpPr/>
                      <wpg:grpSpPr>
                        <a:xfrm>
                          <a:off x="0" y="0"/>
                          <a:ext cx="5079076" cy="2491807"/>
                          <a:chOff x="159861" y="122794"/>
                          <a:chExt cx="5079076" cy="2491807"/>
                        </a:xfrm>
                      </wpg:grpSpPr>
                      <wps:wsp>
                        <wps:cNvPr id="5" name="Rechteck 5"/>
                        <wps:cNvSpPr/>
                        <wps:spPr>
                          <a:xfrm>
                            <a:off x="159861" y="1221331"/>
                            <a:ext cx="1561955" cy="780992"/>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eck 6"/>
                        <wps:cNvSpPr/>
                        <wps:spPr>
                          <a:xfrm>
                            <a:off x="3676784" y="1227726"/>
                            <a:ext cx="1562153" cy="781091"/>
                          </a:xfrm>
                          <a:prstGeom prst="rect">
                            <a:avLst/>
                          </a:prstGeom>
                          <a:solidFill>
                            <a:schemeClr val="tx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7"/>
                        <wps:cNvSpPr/>
                        <wps:spPr>
                          <a:xfrm>
                            <a:off x="1918322" y="1227726"/>
                            <a:ext cx="1562153" cy="781091"/>
                          </a:xfrm>
                          <a:prstGeom prst="rect">
                            <a:avLst/>
                          </a:prstGeom>
                          <a:solidFill>
                            <a:srgbClr val="00B050">
                              <a:alpha val="42000"/>
                            </a:srgb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feld 8"/>
                        <wps:cNvSpPr txBox="1"/>
                        <wps:spPr>
                          <a:xfrm>
                            <a:off x="159861" y="2001449"/>
                            <a:ext cx="1561561" cy="358611"/>
                          </a:xfrm>
                          <a:prstGeom prst="rect">
                            <a:avLst/>
                          </a:prstGeom>
                          <a:noFill/>
                          <a:ln w="6350">
                            <a:noFill/>
                          </a:ln>
                        </wps:spPr>
                        <wps:txbx>
                          <w:txbxContent>
                            <w:p w14:paraId="78E62381" w14:textId="77777777" w:rsidR="00A157F3" w:rsidRPr="00BE1AFC" w:rsidRDefault="00A157F3" w:rsidP="00F014B4">
                              <w:pPr>
                                <w:jc w:val="center"/>
                                <w:rPr>
                                  <w:rFonts w:cs="Arial"/>
                                  <w:sz w:val="20"/>
                                  <w:szCs w:val="20"/>
                                </w:rPr>
                              </w:pPr>
                              <w:r w:rsidRPr="00BE1AFC">
                                <w:rPr>
                                  <w:rFonts w:cs="Arial"/>
                                  <w:sz w:val="20"/>
                                  <w:szCs w:val="20"/>
                                </w:rPr>
                                <w:t>Weißpigment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1911928" y="2020632"/>
                            <a:ext cx="1561465" cy="593969"/>
                          </a:xfrm>
                          <a:prstGeom prst="rect">
                            <a:avLst/>
                          </a:prstGeom>
                          <a:noFill/>
                          <a:ln w="6350">
                            <a:noFill/>
                          </a:ln>
                        </wps:spPr>
                        <wps:txbx>
                          <w:txbxContent>
                            <w:p w14:paraId="35508A33" w14:textId="77777777" w:rsidR="00A157F3" w:rsidRPr="00BE1AFC" w:rsidRDefault="00A157F3" w:rsidP="00F014B4">
                              <w:pPr>
                                <w:spacing w:before="60"/>
                                <w:jc w:val="center"/>
                                <w:rPr>
                                  <w:rFonts w:cs="Arial"/>
                                  <w:sz w:val="20"/>
                                  <w:szCs w:val="20"/>
                                </w:rPr>
                              </w:pPr>
                              <w:r w:rsidRPr="00BE1AFC">
                                <w:rPr>
                                  <w:rFonts w:cs="Arial"/>
                                  <w:sz w:val="20"/>
                                  <w:szCs w:val="20"/>
                                </w:rPr>
                                <w:t>Buntpigment</w:t>
                              </w:r>
                            </w:p>
                            <w:p w14:paraId="6DD29FFD" w14:textId="77777777" w:rsidR="00A157F3" w:rsidRPr="00BE1AFC" w:rsidRDefault="00A157F3" w:rsidP="00F014B4">
                              <w:pPr>
                                <w:spacing w:before="60"/>
                                <w:jc w:val="center"/>
                                <w:rPr>
                                  <w:rFonts w:cs="Arial"/>
                                  <w:sz w:val="20"/>
                                  <w:szCs w:val="20"/>
                                </w:rPr>
                              </w:pPr>
                              <w:r w:rsidRPr="00BE1AFC">
                                <w:rPr>
                                  <w:rFonts w:cs="Arial"/>
                                  <w:sz w:val="20"/>
                                  <w:szCs w:val="20"/>
                                </w:rPr>
                                <w:t>z.B. Grünpigment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 name="Gruppieren 10"/>
                        <wpg:cNvGrpSpPr/>
                        <wpg:grpSpPr>
                          <a:xfrm>
                            <a:off x="869196" y="122794"/>
                            <a:ext cx="141605" cy="1091565"/>
                            <a:chOff x="0" y="-10078"/>
                            <a:chExt cx="184825" cy="2159635"/>
                          </a:xfrm>
                        </wpg:grpSpPr>
                        <wps:wsp>
                          <wps:cNvPr id="11" name="Gerade Verbindung mit Pfeil 11"/>
                          <wps:cNvCnPr/>
                          <wps:spPr>
                            <a:xfrm>
                              <a:off x="97276" y="-10078"/>
                              <a:ext cx="0" cy="2159635"/>
                            </a:xfrm>
                            <a:prstGeom prst="straightConnector1">
                              <a:avLst/>
                            </a:prstGeom>
                            <a:ln w="22225">
                              <a:solidFill>
                                <a:srgbClr val="00E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Gerade Verbindung mit Pfeil 12"/>
                          <wps:cNvCnPr/>
                          <wps:spPr>
                            <a:xfrm>
                              <a:off x="0" y="-10078"/>
                              <a:ext cx="0" cy="2159635"/>
                            </a:xfrm>
                            <a:prstGeom prst="straightConnector1">
                              <a:avLst/>
                            </a:prstGeom>
                            <a:ln w="22225">
                              <a:solidFill>
                                <a:srgbClr val="FF26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Gerade Verbindung mit Pfeil 13"/>
                          <wps:cNvCnPr/>
                          <wps:spPr>
                            <a:xfrm>
                              <a:off x="184825" y="-10078"/>
                              <a:ext cx="0" cy="2159635"/>
                            </a:xfrm>
                            <a:prstGeom prst="straightConnector1">
                              <a:avLst/>
                            </a:prstGeom>
                            <a:ln w="22225">
                              <a:solidFill>
                                <a:srgbClr val="0432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4" name="Gruppieren 14"/>
                        <wpg:cNvGrpSpPr/>
                        <wpg:grpSpPr>
                          <a:xfrm>
                            <a:off x="2627657" y="127888"/>
                            <a:ext cx="155924" cy="1091565"/>
                            <a:chOff x="-9118" y="0"/>
                            <a:chExt cx="203067" cy="2159635"/>
                          </a:xfrm>
                        </wpg:grpSpPr>
                        <wps:wsp>
                          <wps:cNvPr id="15" name="Gerade Verbindung mit Pfeil 15"/>
                          <wps:cNvCnPr/>
                          <wps:spPr>
                            <a:xfrm>
                              <a:off x="87548" y="0"/>
                              <a:ext cx="0" cy="2159635"/>
                            </a:xfrm>
                            <a:prstGeom prst="straightConnector1">
                              <a:avLst/>
                            </a:prstGeom>
                            <a:ln w="22225">
                              <a:solidFill>
                                <a:srgbClr val="00E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Gerade Verbindung mit Pfeil 16"/>
                          <wps:cNvCnPr/>
                          <wps:spPr>
                            <a:xfrm>
                              <a:off x="-9118" y="0"/>
                              <a:ext cx="0" cy="2159635"/>
                            </a:xfrm>
                            <a:prstGeom prst="straightConnector1">
                              <a:avLst/>
                            </a:prstGeom>
                            <a:ln w="22225">
                              <a:solidFill>
                                <a:srgbClr val="FF26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Gerade Verbindung mit Pfeil 17"/>
                          <wps:cNvCnPr/>
                          <wps:spPr>
                            <a:xfrm>
                              <a:off x="193949" y="0"/>
                              <a:ext cx="0" cy="2159635"/>
                            </a:xfrm>
                            <a:prstGeom prst="straightConnector1">
                              <a:avLst/>
                            </a:prstGeom>
                            <a:ln w="22225">
                              <a:solidFill>
                                <a:srgbClr val="0432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8" name="Gruppieren 18"/>
                        <wpg:cNvGrpSpPr/>
                        <wpg:grpSpPr>
                          <a:xfrm>
                            <a:off x="4369564" y="127888"/>
                            <a:ext cx="174625" cy="1091565"/>
                            <a:chOff x="-29835" y="0"/>
                            <a:chExt cx="227921" cy="2159635"/>
                          </a:xfrm>
                        </wpg:grpSpPr>
                        <wps:wsp>
                          <wps:cNvPr id="19" name="Gerade Verbindung mit Pfeil 19"/>
                          <wps:cNvCnPr/>
                          <wps:spPr>
                            <a:xfrm>
                              <a:off x="87549" y="0"/>
                              <a:ext cx="0" cy="2159635"/>
                            </a:xfrm>
                            <a:prstGeom prst="straightConnector1">
                              <a:avLst/>
                            </a:prstGeom>
                            <a:ln w="22225">
                              <a:solidFill>
                                <a:srgbClr val="00E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Gerade Verbindung mit Pfeil 20"/>
                          <wps:cNvCnPr/>
                          <wps:spPr>
                            <a:xfrm>
                              <a:off x="-29835" y="0"/>
                              <a:ext cx="0" cy="2159635"/>
                            </a:xfrm>
                            <a:prstGeom prst="straightConnector1">
                              <a:avLst/>
                            </a:prstGeom>
                            <a:ln w="22225">
                              <a:solidFill>
                                <a:srgbClr val="FF26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Gerade Verbindung mit Pfeil 21"/>
                          <wps:cNvCnPr/>
                          <wps:spPr>
                            <a:xfrm>
                              <a:off x="198086" y="0"/>
                              <a:ext cx="0" cy="2159635"/>
                            </a:xfrm>
                            <a:prstGeom prst="straightConnector1">
                              <a:avLst/>
                            </a:prstGeom>
                            <a:ln w="22225">
                              <a:solidFill>
                                <a:srgbClr val="0432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 name="Gruppieren 22"/>
                        <wpg:cNvGrpSpPr/>
                        <wpg:grpSpPr>
                          <a:xfrm>
                            <a:off x="465527" y="514895"/>
                            <a:ext cx="93531" cy="761701"/>
                            <a:chOff x="-44412" y="-66846"/>
                            <a:chExt cx="151161" cy="1229276"/>
                          </a:xfrm>
                        </wpg:grpSpPr>
                        <wps:wsp>
                          <wps:cNvPr id="23" name="Gerade Verbindung mit Pfeil 23"/>
                          <wps:cNvCnPr/>
                          <wps:spPr>
                            <a:xfrm rot="8100000">
                              <a:off x="35353" y="7062"/>
                              <a:ext cx="0" cy="1079500"/>
                            </a:xfrm>
                            <a:prstGeom prst="straightConnector1">
                              <a:avLst/>
                            </a:prstGeom>
                            <a:ln w="19050">
                              <a:solidFill>
                                <a:srgbClr val="00E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Gerade Verbindung mit Pfeil 24"/>
                          <wps:cNvCnPr/>
                          <wps:spPr>
                            <a:xfrm rot="8100000">
                              <a:off x="-44412" y="82930"/>
                              <a:ext cx="0" cy="1079500"/>
                            </a:xfrm>
                            <a:prstGeom prst="straightConnector1">
                              <a:avLst/>
                            </a:prstGeom>
                            <a:ln w="19050">
                              <a:solidFill>
                                <a:srgbClr val="FF26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Gerade Verbindung mit Pfeil 25"/>
                          <wps:cNvCnPr/>
                          <wps:spPr>
                            <a:xfrm rot="8100000">
                              <a:off x="106749" y="-66846"/>
                              <a:ext cx="0" cy="1079500"/>
                            </a:xfrm>
                            <a:prstGeom prst="straightConnector1">
                              <a:avLst/>
                            </a:prstGeom>
                            <a:ln w="19050">
                              <a:solidFill>
                                <a:srgbClr val="0432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6" name="Gruppieren 26"/>
                        <wpg:cNvGrpSpPr/>
                        <wpg:grpSpPr>
                          <a:xfrm rot="5400000">
                            <a:off x="1328512" y="513218"/>
                            <a:ext cx="91539" cy="755727"/>
                            <a:chOff x="-72086" y="-51420"/>
                            <a:chExt cx="147941" cy="1219633"/>
                          </a:xfrm>
                        </wpg:grpSpPr>
                        <wps:wsp>
                          <wps:cNvPr id="27" name="Gerade Verbindung mit Pfeil 27"/>
                          <wps:cNvCnPr/>
                          <wps:spPr>
                            <a:xfrm rot="8100000">
                              <a:off x="4460" y="17346"/>
                              <a:ext cx="0" cy="1079500"/>
                            </a:xfrm>
                            <a:prstGeom prst="straightConnector1">
                              <a:avLst/>
                            </a:prstGeom>
                            <a:ln w="19050">
                              <a:solidFill>
                                <a:srgbClr val="00E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Gerade Verbindung mit Pfeil 28"/>
                          <wps:cNvCnPr/>
                          <wps:spPr>
                            <a:xfrm rot="8100000">
                              <a:off x="-72086" y="88713"/>
                              <a:ext cx="0" cy="1079500"/>
                            </a:xfrm>
                            <a:prstGeom prst="straightConnector1">
                              <a:avLst/>
                            </a:prstGeom>
                            <a:ln w="19050">
                              <a:solidFill>
                                <a:srgbClr val="FF26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Gerade Verbindung mit Pfeil 29"/>
                          <wps:cNvCnPr/>
                          <wps:spPr>
                            <a:xfrm rot="8100000">
                              <a:off x="75855" y="-51420"/>
                              <a:ext cx="0" cy="1079500"/>
                            </a:xfrm>
                            <a:prstGeom prst="straightConnector1">
                              <a:avLst/>
                            </a:prstGeom>
                            <a:ln w="19050">
                              <a:solidFill>
                                <a:srgbClr val="0432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0" name="Gruppieren 30"/>
                        <wpg:cNvGrpSpPr/>
                        <wpg:grpSpPr>
                          <a:xfrm rot="5400000">
                            <a:off x="3105140" y="541030"/>
                            <a:ext cx="56218" cy="723190"/>
                            <a:chOff x="-37025" y="-46319"/>
                            <a:chExt cx="91786" cy="1167577"/>
                          </a:xfrm>
                        </wpg:grpSpPr>
                        <wps:wsp>
                          <wps:cNvPr id="32" name="Gerade Verbindung mit Pfeil 32"/>
                          <wps:cNvCnPr/>
                          <wps:spPr>
                            <a:xfrm rot="8100000">
                              <a:off x="-37025" y="41761"/>
                              <a:ext cx="0" cy="1079497"/>
                            </a:xfrm>
                            <a:prstGeom prst="straightConnector1">
                              <a:avLst/>
                            </a:prstGeom>
                            <a:ln w="22225">
                              <a:solidFill>
                                <a:srgbClr val="00E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Gerade Verbindung mit Pfeil 33"/>
                          <wps:cNvCnPr/>
                          <wps:spPr>
                            <a:xfrm rot="8100000">
                              <a:off x="54761" y="-46319"/>
                              <a:ext cx="0" cy="1079501"/>
                            </a:xfrm>
                            <a:prstGeom prst="straightConnector1">
                              <a:avLst/>
                            </a:prstGeom>
                            <a:ln w="22225">
                              <a:solidFill>
                                <a:srgbClr val="0432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4" name="Gruppieren 34"/>
                        <wpg:cNvGrpSpPr/>
                        <wpg:grpSpPr>
                          <a:xfrm>
                            <a:off x="2261631" y="544475"/>
                            <a:ext cx="52631" cy="723191"/>
                            <a:chOff x="-1895" y="-81060"/>
                            <a:chExt cx="85930" cy="1167582"/>
                          </a:xfrm>
                        </wpg:grpSpPr>
                        <wps:wsp>
                          <wps:cNvPr id="35" name="Gerade Verbindung mit Pfeil 35"/>
                          <wps:cNvCnPr/>
                          <wps:spPr>
                            <a:xfrm rot="8100000">
                              <a:off x="-1895" y="7020"/>
                              <a:ext cx="0" cy="1079502"/>
                            </a:xfrm>
                            <a:prstGeom prst="straightConnector1">
                              <a:avLst/>
                            </a:prstGeom>
                            <a:ln w="22225">
                              <a:solidFill>
                                <a:srgbClr val="00E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Gerade Verbindung mit Pfeil 36"/>
                          <wps:cNvCnPr/>
                          <wps:spPr>
                            <a:xfrm rot="8100000">
                              <a:off x="84035" y="-81060"/>
                              <a:ext cx="0" cy="1079500"/>
                            </a:xfrm>
                            <a:prstGeom prst="straightConnector1">
                              <a:avLst/>
                            </a:prstGeom>
                            <a:ln w="22225">
                              <a:solidFill>
                                <a:srgbClr val="0432FF"/>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7" name="Gruppieren 37"/>
                        <wpg:cNvGrpSpPr/>
                        <wpg:grpSpPr>
                          <a:xfrm>
                            <a:off x="869284" y="1266092"/>
                            <a:ext cx="139045" cy="445770"/>
                            <a:chOff x="-16929" y="0"/>
                            <a:chExt cx="224807" cy="722681"/>
                          </a:xfrm>
                        </wpg:grpSpPr>
                        <wps:wsp>
                          <wps:cNvPr id="38" name="Gerade Verbindung mit Pfeil 38"/>
                          <wps:cNvCnPr/>
                          <wps:spPr>
                            <a:xfrm>
                              <a:off x="96814" y="2681"/>
                              <a:ext cx="0" cy="720000"/>
                            </a:xfrm>
                            <a:prstGeom prst="straightConnector1">
                              <a:avLst/>
                            </a:prstGeom>
                            <a:ln w="12700">
                              <a:solidFill>
                                <a:srgbClr val="00E900"/>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39" name="Gerade Verbindung mit Pfeil 39"/>
                          <wps:cNvCnPr/>
                          <wps:spPr>
                            <a:xfrm>
                              <a:off x="-16929" y="2681"/>
                              <a:ext cx="0" cy="720000"/>
                            </a:xfrm>
                            <a:prstGeom prst="straightConnector1">
                              <a:avLst/>
                            </a:prstGeom>
                            <a:ln w="12700">
                              <a:solidFill>
                                <a:srgbClr val="FF2600"/>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0" name="Gerade Verbindung mit Pfeil 40"/>
                          <wps:cNvCnPr/>
                          <wps:spPr>
                            <a:xfrm>
                              <a:off x="207878" y="0"/>
                              <a:ext cx="0" cy="720000"/>
                            </a:xfrm>
                            <a:prstGeom prst="straightConnector1">
                              <a:avLst/>
                            </a:prstGeom>
                            <a:ln w="12700">
                              <a:solidFill>
                                <a:srgbClr val="0432FF"/>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41" name="Gruppieren 41"/>
                        <wpg:cNvGrpSpPr/>
                        <wpg:grpSpPr>
                          <a:xfrm rot="16200000" flipV="1">
                            <a:off x="1226548" y="1215014"/>
                            <a:ext cx="82551" cy="487680"/>
                            <a:chOff x="-23388" y="-122000"/>
                            <a:chExt cx="136418" cy="1300698"/>
                          </a:xfrm>
                        </wpg:grpSpPr>
                        <wps:wsp>
                          <wps:cNvPr id="42" name="Gerade Verbindung mit Pfeil 42"/>
                          <wps:cNvCnPr/>
                          <wps:spPr>
                            <a:xfrm rot="8100000">
                              <a:off x="45537" y="-14637"/>
                              <a:ext cx="0" cy="1079498"/>
                            </a:xfrm>
                            <a:prstGeom prst="straightConnector1">
                              <a:avLst/>
                            </a:prstGeom>
                            <a:ln w="9525">
                              <a:solidFill>
                                <a:srgbClr val="00E900"/>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3" name="Gerade Verbindung mit Pfeil 43"/>
                          <wps:cNvCnPr/>
                          <wps:spPr>
                            <a:xfrm rot="8100000">
                              <a:off x="-23388" y="99197"/>
                              <a:ext cx="0" cy="1079501"/>
                            </a:xfrm>
                            <a:prstGeom prst="straightConnector1">
                              <a:avLst/>
                            </a:prstGeom>
                            <a:ln w="9525">
                              <a:solidFill>
                                <a:srgbClr val="FF2600"/>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4" name="Gerade Verbindung mit Pfeil 44"/>
                          <wps:cNvCnPr/>
                          <wps:spPr>
                            <a:xfrm rot="8100000">
                              <a:off x="113030" y="-122000"/>
                              <a:ext cx="0" cy="1079501"/>
                            </a:xfrm>
                            <a:prstGeom prst="straightConnector1">
                              <a:avLst/>
                            </a:prstGeom>
                            <a:ln w="9525">
                              <a:solidFill>
                                <a:srgbClr val="0432FF"/>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45" name="Gruppieren 45"/>
                        <wpg:cNvGrpSpPr/>
                        <wpg:grpSpPr>
                          <a:xfrm flipV="1">
                            <a:off x="563560" y="1213020"/>
                            <a:ext cx="85090" cy="487680"/>
                            <a:chOff x="-76035" y="-79516"/>
                            <a:chExt cx="140611" cy="1300694"/>
                          </a:xfrm>
                        </wpg:grpSpPr>
                        <wps:wsp>
                          <wps:cNvPr id="46" name="Gerade Verbindung mit Pfeil 46"/>
                          <wps:cNvCnPr/>
                          <wps:spPr>
                            <a:xfrm rot="8100000">
                              <a:off x="-7114" y="27851"/>
                              <a:ext cx="0" cy="1079498"/>
                            </a:xfrm>
                            <a:prstGeom prst="straightConnector1">
                              <a:avLst/>
                            </a:prstGeom>
                            <a:ln w="9525">
                              <a:solidFill>
                                <a:srgbClr val="00E900"/>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7" name="Gerade Verbindung mit Pfeil 47"/>
                          <wps:cNvCnPr/>
                          <wps:spPr>
                            <a:xfrm rot="8100000">
                              <a:off x="-76035" y="141680"/>
                              <a:ext cx="0" cy="1079498"/>
                            </a:xfrm>
                            <a:prstGeom prst="straightConnector1">
                              <a:avLst/>
                            </a:prstGeom>
                            <a:ln w="9525">
                              <a:solidFill>
                                <a:srgbClr val="FF2600"/>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s:wsp>
                          <wps:cNvPr id="48" name="Gerade Verbindung mit Pfeil 48"/>
                          <wps:cNvCnPr/>
                          <wps:spPr>
                            <a:xfrm rot="8100000">
                              <a:off x="64576" y="-79516"/>
                              <a:ext cx="0" cy="1079500"/>
                            </a:xfrm>
                            <a:prstGeom prst="straightConnector1">
                              <a:avLst/>
                            </a:prstGeom>
                            <a:ln w="9525">
                              <a:solidFill>
                                <a:srgbClr val="0432FF"/>
                              </a:solidFill>
                              <a:headEnd w="sm" len="med"/>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49" name="Gruppieren 49"/>
                        <wpg:cNvGrpSpPr/>
                        <wpg:grpSpPr>
                          <a:xfrm flipV="1">
                            <a:off x="2357543" y="1220883"/>
                            <a:ext cx="45085" cy="469265"/>
                            <a:chOff x="-12659" y="-18222"/>
                            <a:chExt cx="73393" cy="1192275"/>
                          </a:xfrm>
                        </wpg:grpSpPr>
                        <wps:wsp>
                          <wps:cNvPr id="50" name="Gerade Verbindung mit Pfeil 50"/>
                          <wps:cNvCnPr/>
                          <wps:spPr>
                            <a:xfrm rot="8100000">
                              <a:off x="-12659" y="94553"/>
                              <a:ext cx="0" cy="1079500"/>
                            </a:xfrm>
                            <a:prstGeom prst="straightConnector1">
                              <a:avLst/>
                            </a:prstGeom>
                            <a:ln w="9525">
                              <a:solidFill>
                                <a:srgbClr val="00E9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1" name="Gerade Verbindung mit Pfeil 51"/>
                          <wps:cNvCnPr/>
                          <wps:spPr>
                            <a:xfrm rot="8100000">
                              <a:off x="60734" y="-18222"/>
                              <a:ext cx="0" cy="1079500"/>
                            </a:xfrm>
                            <a:prstGeom prst="straightConnector1">
                              <a:avLst/>
                            </a:prstGeom>
                            <a:ln w="9525">
                              <a:solidFill>
                                <a:srgbClr val="0432FF"/>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52" name="Gruppieren 52"/>
                        <wpg:cNvGrpSpPr/>
                        <wpg:grpSpPr>
                          <a:xfrm rot="18900300" flipV="1">
                            <a:off x="2717268" y="1246909"/>
                            <a:ext cx="57285" cy="483364"/>
                            <a:chOff x="47180" y="-89915"/>
                            <a:chExt cx="94282" cy="1228404"/>
                          </a:xfrm>
                        </wpg:grpSpPr>
                        <wps:wsp>
                          <wps:cNvPr id="53" name="Gerade Verbindung mit Pfeil 53"/>
                          <wps:cNvCnPr/>
                          <wps:spPr>
                            <a:xfrm rot="8100000">
                              <a:off x="47180" y="58991"/>
                              <a:ext cx="0" cy="1079498"/>
                            </a:xfrm>
                            <a:prstGeom prst="straightConnector1">
                              <a:avLst/>
                            </a:prstGeom>
                            <a:ln w="9525">
                              <a:solidFill>
                                <a:srgbClr val="00E9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4" name="Gerade Verbindung mit Pfeil 54"/>
                          <wps:cNvCnPr/>
                          <wps:spPr>
                            <a:xfrm rot="8100000">
                              <a:off x="141462" y="-89915"/>
                              <a:ext cx="0" cy="1079501"/>
                            </a:xfrm>
                            <a:prstGeom prst="straightConnector1">
                              <a:avLst/>
                            </a:prstGeom>
                            <a:ln w="9525">
                              <a:solidFill>
                                <a:srgbClr val="0432FF"/>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55" name="Textfeld 55"/>
                        <wps:cNvSpPr txBox="1"/>
                        <wps:spPr>
                          <a:xfrm>
                            <a:off x="3676784" y="2014237"/>
                            <a:ext cx="1561465" cy="358140"/>
                          </a:xfrm>
                          <a:prstGeom prst="rect">
                            <a:avLst/>
                          </a:prstGeom>
                          <a:noFill/>
                          <a:ln w="6350">
                            <a:noFill/>
                          </a:ln>
                        </wps:spPr>
                        <wps:txbx>
                          <w:txbxContent>
                            <w:p w14:paraId="655BCB4C" w14:textId="77777777" w:rsidR="00A157F3" w:rsidRPr="00BE1AFC" w:rsidRDefault="00A157F3" w:rsidP="00F014B4">
                              <w:pPr>
                                <w:jc w:val="center"/>
                                <w:rPr>
                                  <w:rFonts w:cs="Arial"/>
                                  <w:sz w:val="20"/>
                                  <w:szCs w:val="20"/>
                                </w:rPr>
                              </w:pPr>
                              <w:r w:rsidRPr="00BE1AFC">
                                <w:rPr>
                                  <w:rFonts w:cs="Arial"/>
                                  <w:sz w:val="20"/>
                                  <w:szCs w:val="20"/>
                                </w:rPr>
                                <w:t>Schwarzpigment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 name="Gruppieren 56"/>
                        <wpg:cNvGrpSpPr/>
                        <wpg:grpSpPr>
                          <a:xfrm rot="16200000" flipV="1">
                            <a:off x="3025169" y="1218540"/>
                            <a:ext cx="41910" cy="470534"/>
                            <a:chOff x="33236" y="-63734"/>
                            <a:chExt cx="68365" cy="1194703"/>
                          </a:xfrm>
                        </wpg:grpSpPr>
                        <wps:wsp>
                          <wps:cNvPr id="57" name="Gerade Verbindung mit Pfeil 57"/>
                          <wps:cNvCnPr/>
                          <wps:spPr>
                            <a:xfrm rot="8100000">
                              <a:off x="33236" y="51472"/>
                              <a:ext cx="0" cy="1079497"/>
                            </a:xfrm>
                            <a:prstGeom prst="straightConnector1">
                              <a:avLst/>
                            </a:prstGeom>
                            <a:ln w="9525">
                              <a:solidFill>
                                <a:srgbClr val="00E9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8" name="Gerade Verbindung mit Pfeil 58"/>
                          <wps:cNvCnPr/>
                          <wps:spPr>
                            <a:xfrm rot="8100000">
                              <a:off x="101601" y="-63734"/>
                              <a:ext cx="0" cy="1079497"/>
                            </a:xfrm>
                            <a:prstGeom prst="straightConnector1">
                              <a:avLst/>
                            </a:prstGeom>
                            <a:ln w="9525">
                              <a:solidFill>
                                <a:srgbClr val="0432FF"/>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E5075B3" id="Gruppieren 3" o:spid="_x0000_s1043" style="width:399.95pt;height:196.2pt;mso-position-horizontal-relative:char;mso-position-vertical-relative:line" coordorigin="1598,1227" coordsize="50790,2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">
                <v:rect id="Rechteck 5" o:spid="_x0000_s1044" style="position:absolute;left:1598;top:12213;width:15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" fillcolor="white [3212]" strokecolor="black [3213]" strokeweight="1.25pt"/>
                <v:rect id="Rechteck 6" o:spid="_x0000_s1045" style="position:absolute;left:36767;top:12277;width:15622;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" fillcolor="black [3213]" strokecolor="black [3213]" strokeweight="1.25pt"/>
                <v:rect id="Rechteck 7" o:spid="_x0000_s1046" style="position:absolute;left:19183;top:12277;width:15621;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" fillcolor="#00b050" strokecolor="black [3213]" strokeweight="1.25pt">
                  <v:fill opacity="27499f"/>
                </v:rect>
                <v:shape id="Textfeld 8" o:spid="_x0000_s1047" type="#_x0000_t202" style="position:absolute;left:1598;top:20014;width:15616;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8E62381" w14:textId="77777777" w:rsidR="00A157F3" w:rsidRPr="00BE1AFC" w:rsidRDefault="00A157F3" w:rsidP="00F014B4">
                        <w:pPr>
                          <w:jc w:val="center"/>
                          <w:rPr>
                            <w:rFonts w:cs="Arial"/>
                            <w:sz w:val="20"/>
                            <w:szCs w:val="20"/>
                          </w:rPr>
                        </w:pPr>
                        <w:r w:rsidRPr="00BE1AFC">
                          <w:rPr>
                            <w:rFonts w:cs="Arial"/>
                            <w:sz w:val="20"/>
                            <w:szCs w:val="20"/>
                          </w:rPr>
                          <w:t>Weißpigment</w:t>
                        </w:r>
                      </w:p>
                    </w:txbxContent>
                  </v:textbox>
                </v:shape>
                <v:shape id="_x0000_s1048" type="#_x0000_t202" style="position:absolute;left:19119;top:20206;width:15614;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508A33" w14:textId="77777777" w:rsidR="00A157F3" w:rsidRPr="00BE1AFC" w:rsidRDefault="00A157F3" w:rsidP="00F014B4">
                        <w:pPr>
                          <w:spacing w:before="60"/>
                          <w:jc w:val="center"/>
                          <w:rPr>
                            <w:rFonts w:cs="Arial"/>
                            <w:sz w:val="20"/>
                            <w:szCs w:val="20"/>
                          </w:rPr>
                        </w:pPr>
                        <w:r w:rsidRPr="00BE1AFC">
                          <w:rPr>
                            <w:rFonts w:cs="Arial"/>
                            <w:sz w:val="20"/>
                            <w:szCs w:val="20"/>
                          </w:rPr>
                          <w:t>Buntpigment</w:t>
                        </w:r>
                      </w:p>
                      <w:p w14:paraId="6DD29FFD" w14:textId="77777777" w:rsidR="00A157F3" w:rsidRPr="00BE1AFC" w:rsidRDefault="00A157F3" w:rsidP="00F014B4">
                        <w:pPr>
                          <w:spacing w:before="60"/>
                          <w:jc w:val="center"/>
                          <w:rPr>
                            <w:rFonts w:cs="Arial"/>
                            <w:sz w:val="20"/>
                            <w:szCs w:val="20"/>
                          </w:rPr>
                        </w:pPr>
                        <w:r w:rsidRPr="00BE1AFC">
                          <w:rPr>
                            <w:rFonts w:cs="Arial"/>
                            <w:sz w:val="20"/>
                            <w:szCs w:val="20"/>
                          </w:rPr>
                          <w:t>z.B. Grünpigment</w:t>
                        </w:r>
                      </w:p>
                    </w:txbxContent>
                  </v:textbox>
                </v:shape>
                <v:group id="Gruppieren 10" o:spid="_x0000_s1049" style="position:absolute;left:8691;top:1227;width:1417;height:10916" coordorigin=",-100" coordsize="1848,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2" coordsize="21600,21600" o:spt="32" o:oned="t" path="m,l21600,21600e" filled="f">
                    <v:path arrowok="t" fillok="f" o:connecttype="none"/>
                    <o:lock v:ext="edit" shapetype="t"/>
                  </v:shapetype>
                  <v:shape id="Gerade Verbindung mit Pfeil 11" o:spid="_x0000_s1050" type="#_x0000_t32" style="position:absolute;left:972;top:-100;width:0;height:21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" strokecolor="#00e900" strokeweight="1.75pt">
                    <v:stroke endarrow="block" joinstyle="miter"/>
                  </v:shape>
                  <v:shape id="Gerade Verbindung mit Pfeil 12" o:spid="_x0000_s1051" type="#_x0000_t32" style="position:absolute;top:-100;width:0;height:21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" strokecolor="#ff2600" strokeweight="1.75pt">
                    <v:stroke endarrow="block" joinstyle="miter"/>
                  </v:shape>
                  <v:shape id="Gerade Verbindung mit Pfeil 13" o:spid="_x0000_s1052" type="#_x0000_t32" style="position:absolute;left:1848;top:-100;width:0;height:21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" strokecolor="#0432ff" strokeweight="1.75pt">
                    <v:stroke endarrow="block" joinstyle="miter"/>
                  </v:shape>
                </v:group>
                <v:group id="Gruppieren 14" o:spid="_x0000_s1053" style="position:absolute;left:26276;top:1278;width:1559;height:10916" coordorigin="-91" coordsize="2030,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Gerade Verbindung mit Pfeil 15" o:spid="_x0000_s1054" type="#_x0000_t32" style="position:absolute;left:875;width:0;height:2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" strokecolor="#00e900" strokeweight="1.75pt">
                    <v:stroke endarrow="block" joinstyle="miter"/>
                  </v:shape>
                  <v:shape id="Gerade Verbindung mit Pfeil 16" o:spid="_x0000_s1055" type="#_x0000_t32" style="position:absolute;left:-91;width:0;height:2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" strokecolor="#ff2600" strokeweight="1.75pt">
                    <v:stroke endarrow="block" joinstyle="miter"/>
                  </v:shape>
                  <v:shape id="Gerade Verbindung mit Pfeil 17" o:spid="_x0000_s1056" type="#_x0000_t32" style="position:absolute;left:1939;width:0;height:2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" strokecolor="#0432ff" strokeweight="1.75pt">
                    <v:stroke endarrow="block" joinstyle="miter"/>
                  </v:shape>
                </v:group>
                <v:group id="Gruppieren 18" o:spid="_x0000_s1057" style="position:absolute;left:43695;top:1278;width:1746;height:10916" coordorigin="-298" coordsize="2279,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Gerade Verbindung mit Pfeil 19" o:spid="_x0000_s1058" type="#_x0000_t32" style="position:absolute;left:875;width:0;height:2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" strokecolor="#00e900" strokeweight="1.75pt">
                    <v:stroke endarrow="block" joinstyle="miter"/>
                  </v:shape>
                  <v:shape id="Gerade Verbindung mit Pfeil 20" o:spid="_x0000_s1059" type="#_x0000_t32" style="position:absolute;left:-298;width:0;height:2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" strokecolor="#ff2600" strokeweight="1.75pt">
                    <v:stroke endarrow="block" joinstyle="miter"/>
                  </v:shape>
                  <v:shape id="Gerade Verbindung mit Pfeil 21" o:spid="_x0000_s1060" type="#_x0000_t32" style="position:absolute;left:1980;width:0;height:2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" strokecolor="#0432ff" strokeweight="1.75pt">
                    <v:stroke endarrow="block" joinstyle="miter"/>
                  </v:shape>
                </v:group>
                <v:group id="Gruppieren 22" o:spid="_x0000_s1061" style="position:absolute;left:4655;top:5148;width:935;height:7617" coordorigin="-444,-668" coordsize="1511,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Gerade Verbindung mit Pfeil 23" o:spid="_x0000_s1062" type="#_x0000_t32" style="position:absolute;left:353;top:70;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" strokecolor="#00e900" strokeweight="1.5pt">
                    <v:stroke endarrow="block" joinstyle="miter"/>
                  </v:shape>
                  <v:shape id="Gerade Verbindung mit Pfeil 24" o:spid="_x0000_s1063" type="#_x0000_t32" style="position:absolute;left:-444;top:829;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" strokecolor="#ff2600" strokeweight="1.5pt">
                    <v:stroke endarrow="block" joinstyle="miter"/>
                  </v:shape>
                  <v:shape id="Gerade Verbindung mit Pfeil 25" o:spid="_x0000_s1064" type="#_x0000_t32" style="position:absolute;left:1067;top:-668;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" strokecolor="#0432ff" strokeweight="1.5pt">
                    <v:stroke endarrow="block" joinstyle="miter"/>
                  </v:shape>
                </v:group>
                <v:group id="Gruppieren 26" o:spid="_x0000_s1065" style="position:absolute;left:13285;top:5132;width:915;height:7557;rotation:90" coordorigin="-720,-514" coordsize="1479,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">
                  <v:shape id="Gerade Verbindung mit Pfeil 27" o:spid="_x0000_s1066" type="#_x0000_t32" style="position:absolute;left:44;top:173;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" strokecolor="#00e900" strokeweight="1.5pt">
                    <v:stroke endarrow="block" joinstyle="miter"/>
                  </v:shape>
                  <v:shape id="Gerade Verbindung mit Pfeil 28" o:spid="_x0000_s1067" type="#_x0000_t32" style="position:absolute;left:-720;top:887;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" strokecolor="#ff2600" strokeweight="1.5pt">
                    <v:stroke endarrow="block" joinstyle="miter"/>
                  </v:shape>
                  <v:shape id="Gerade Verbindung mit Pfeil 29" o:spid="_x0000_s1068" type="#_x0000_t32" style="position:absolute;left:758;top:-514;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" strokecolor="#0432ff" strokeweight="1.5pt">
                    <v:stroke endarrow="block" joinstyle="miter"/>
                  </v:shape>
                </v:group>
                <v:group id="Gruppieren 30" o:spid="_x0000_s1069" style="position:absolute;left:31051;top:5410;width:562;height:7232;rotation:90" coordorigin="-370,-463" coordsize="917,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">
                  <v:shape id="Gerade Verbindung mit Pfeil 32" o:spid="_x0000_s1070" type="#_x0000_t32" style="position:absolute;left:-370;top:417;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" strokecolor="#00e900" strokeweight="1.75pt">
                    <v:stroke endarrow="block" joinstyle="miter"/>
                  </v:shape>
                  <v:shape id="Gerade Verbindung mit Pfeil 33" o:spid="_x0000_s1071" type="#_x0000_t32" style="position:absolute;left:547;top:-463;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" strokecolor="#0432ff" strokeweight="1.75pt">
                    <v:stroke endarrow="block" joinstyle="miter"/>
                  </v:shape>
                </v:group>
                <v:group id="Gruppieren 34" o:spid="_x0000_s1072" style="position:absolute;left:22616;top:5444;width:526;height:7232" coordorigin="-18,-810" coordsize="859,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Gerade Verbindung mit Pfeil 35" o:spid="_x0000_s1073" type="#_x0000_t32" style="position:absolute;left:-18;top:70;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" strokecolor="#00e900" strokeweight="1.75pt">
                    <v:stroke endarrow="block" joinstyle="miter"/>
                  </v:shape>
                  <v:shape id="Gerade Verbindung mit Pfeil 36" o:spid="_x0000_s1074" type="#_x0000_t32" style="position:absolute;left:840;top:-810;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" strokecolor="#0432ff" strokeweight="1.75pt">
                    <v:stroke endarrow="block" joinstyle="miter"/>
                  </v:shape>
                </v:group>
                <v:group id="Gruppieren 37" o:spid="_x0000_s1075" style="position:absolute;left:8692;top:12660;width:1391;height:4458" coordorigin="-169" coordsize="2248,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Gerade Verbindung mit Pfeil 38" o:spid="_x0000_s1076" type="#_x0000_t32" style="position:absolute;left:968;top:26;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" strokecolor="#00e900" strokeweight="1pt">
                    <v:stroke startarrowwidth="narrow" endarrow="block" endarrowwidth="narrow" endarrowlength="short" joinstyle="miter"/>
                  </v:shape>
                  <v:shape id="Gerade Verbindung mit Pfeil 39" o:spid="_x0000_s1077" type="#_x0000_t32" style="position:absolute;left:-169;top:26;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" strokecolor="#ff2600" strokeweight="1pt">
                    <v:stroke startarrowwidth="narrow" endarrow="block" endarrowwidth="narrow" endarrowlength="short" joinstyle="miter"/>
                  </v:shape>
                  <v:shape id="Gerade Verbindung mit Pfeil 40" o:spid="_x0000_s1078" type="#_x0000_t32" style="position:absolute;left:2078;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" strokecolor="#0432ff" strokeweight="1pt">
                    <v:stroke startarrowwidth="narrow" endarrow="block" endarrowwidth="narrow" endarrowlength="short" joinstyle="miter"/>
                  </v:shape>
                </v:group>
                <v:group id="Gruppieren 41" o:spid="_x0000_s1079" style="position:absolute;left:12265;top:12149;width:826;height:4877;rotation:90;flip:y" coordorigin="-233,-1220" coordsize="1364,1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">
                  <v:shape id="Gerade Verbindung mit Pfeil 42" o:spid="_x0000_s1080" type="#_x0000_t32" style="position:absolute;left:455;top:-146;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" strokecolor="#00e900">
                    <v:stroke startarrowwidth="narrow" endarrow="block" endarrowwidth="narrow" endarrowlength="short" joinstyle="miter"/>
                  </v:shape>
                  <v:shape id="Gerade Verbindung mit Pfeil 43" o:spid="_x0000_s1081" type="#_x0000_t32" style="position:absolute;left:-233;top:991;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" strokecolor="#ff2600">
                    <v:stroke startarrowwidth="narrow" endarrow="block" endarrowwidth="narrow" endarrowlength="short" joinstyle="miter"/>
                  </v:shape>
                  <v:shape id="Gerade Verbindung mit Pfeil 44" o:spid="_x0000_s1082" type="#_x0000_t32" style="position:absolute;left:1130;top:-1220;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" strokecolor="#0432ff">
                    <v:stroke startarrowwidth="narrow" endarrow="block" endarrowwidth="narrow" endarrowlength="short" joinstyle="miter"/>
                  </v:shape>
                </v:group>
                <v:group id="Gruppieren 45" o:spid="_x0000_s1083" style="position:absolute;left:5635;top:12130;width:851;height:4877;flip:y" coordorigin="-760,-795" coordsize="1406,1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">
                  <v:shape id="Gerade Verbindung mit Pfeil 46" o:spid="_x0000_s1084" type="#_x0000_t32" style="position:absolute;left:-71;top:278;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" strokecolor="#00e900">
                    <v:stroke startarrowwidth="narrow" endarrow="block" endarrowwidth="narrow" endarrowlength="short" joinstyle="miter"/>
                  </v:shape>
                  <v:shape id="Gerade Verbindung mit Pfeil 47" o:spid="_x0000_s1085" type="#_x0000_t32" style="position:absolute;left:-760;top:1416;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" strokecolor="#ff2600">
                    <v:stroke startarrowwidth="narrow" endarrow="block" endarrowwidth="narrow" endarrowlength="short" joinstyle="miter"/>
                  </v:shape>
                  <v:shape id="Gerade Verbindung mit Pfeil 48" o:spid="_x0000_s1086" type="#_x0000_t32" style="position:absolute;left:645;top:-795;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" strokecolor="#0432ff">
                    <v:stroke startarrowwidth="narrow" endarrow="block" endarrowwidth="narrow" endarrowlength="short" joinstyle="miter"/>
                  </v:shape>
                </v:group>
                <v:group id="Gruppieren 49" o:spid="_x0000_s1087" style="position:absolute;left:23575;top:12208;width:451;height:4693;flip:y" coordorigin="-126,-182" coordsize="733,1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">
                  <v:shape id="Gerade Verbindung mit Pfeil 50" o:spid="_x0000_s1088" type="#_x0000_t32" style="position:absolute;left:-126;top:945;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" strokecolor="#00e900">
                    <v:stroke endarrow="block" endarrowwidth="narrow" endarrowlength="short" joinstyle="miter"/>
                  </v:shape>
                  <v:shape id="Gerade Verbindung mit Pfeil 51" o:spid="_x0000_s1089" type="#_x0000_t32" style="position:absolute;left:607;top:-182;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" strokecolor="#0432ff">
                    <v:stroke endarrow="block" endarrowwidth="narrow" endarrowlength="short" joinstyle="miter"/>
                  </v:shape>
                </v:group>
                <v:group id="Gruppieren 52" o:spid="_x0000_s1090" style="position:absolute;left:27172;top:12469;width:573;height:4833;rotation:2948792fd;flip:y" coordorigin="471,-899" coordsize="942,1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">
                  <v:shape id="Gerade Verbindung mit Pfeil 53" o:spid="_x0000_s1091" type="#_x0000_t32" style="position:absolute;left:471;top:589;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" strokecolor="#00e900">
                    <v:stroke endarrow="block" endarrowwidth="narrow" endarrowlength="short" joinstyle="miter"/>
                  </v:shape>
                  <v:shape id="Gerade Verbindung mit Pfeil 54" o:spid="_x0000_s1092" type="#_x0000_t32" style="position:absolute;left:1414;top:-899;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" strokecolor="#0432ff">
                    <v:stroke endarrow="block" endarrowwidth="narrow" endarrowlength="short" joinstyle="miter"/>
                  </v:shape>
                </v:group>
                <v:shape id="Textfeld 55" o:spid="_x0000_s1093" type="#_x0000_t202" style="position:absolute;left:36767;top:20142;width:1561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55BCB4C" w14:textId="77777777" w:rsidR="00A157F3" w:rsidRPr="00BE1AFC" w:rsidRDefault="00A157F3" w:rsidP="00F014B4">
                        <w:pPr>
                          <w:jc w:val="center"/>
                          <w:rPr>
                            <w:rFonts w:cs="Arial"/>
                            <w:sz w:val="20"/>
                            <w:szCs w:val="20"/>
                          </w:rPr>
                        </w:pPr>
                        <w:r w:rsidRPr="00BE1AFC">
                          <w:rPr>
                            <w:rFonts w:cs="Arial"/>
                            <w:sz w:val="20"/>
                            <w:szCs w:val="20"/>
                          </w:rPr>
                          <w:t>Schwarzpigment</w:t>
                        </w:r>
                      </w:p>
                    </w:txbxContent>
                  </v:textbox>
                </v:shape>
                <v:group id="Gruppieren 56" o:spid="_x0000_s1094" style="position:absolute;left:30251;top:12185;width:419;height:4705;rotation:90;flip:y" coordorigin="332,-637" coordsize="683,1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">
                  <v:shape id="Gerade Verbindung mit Pfeil 57" o:spid="_x0000_s1095" type="#_x0000_t32" style="position:absolute;left:332;top:514;width:0;height:10795;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" strokecolor="#00e900">
                    <v:stroke endarrow="block" endarrowwidth="narrow" endarrowlength="short" joinstyle="miter"/>
                  </v:shape>
                  <v:shape id="Gerade Verbindung mit Pfeil 58" o:spid="_x0000_s1096" type="#_x0000_t32" style="position:absolute;left:1016;top:-637;width:0;height:10794;rotation: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" strokecolor="#0432ff">
                    <v:stroke endarrow="block" endarrowwidth="narrow" endarrowlength="short" joinstyle="miter"/>
                  </v:shape>
                </v:group>
                <w10:anchorlock/>
              </v:group>
            </w:pict>
          </mc:Fallback>
        </mc:AlternateContent>
      </w:r>
    </w:p>
    <w:p w14:paraId="7284CA1F" w14:textId="2E93E6CE" w:rsidR="00865B06" w:rsidRPr="00865B06" w:rsidRDefault="00FB0F2B" w:rsidP="00865B06">
      <w:pPr>
        <w:pStyle w:val="Beschriftung"/>
        <w:shd w:val="clear" w:color="auto" w:fill="E4E2E3"/>
      </w:pPr>
      <w:r>
        <w:t xml:space="preserve">Abb. </w:t>
      </w:r>
      <w:r w:rsidR="000D150F">
        <w:fldChar w:fldCharType="begin"/>
      </w:r>
      <w:r w:rsidR="000D150F">
        <w:instrText xml:space="preserve"> SEQ Abb. \* ARABIC </w:instrText>
      </w:r>
      <w:r w:rsidR="000D150F">
        <w:fldChar w:fldCharType="separate"/>
      </w:r>
      <w:r w:rsidR="000D150F">
        <w:rPr>
          <w:noProof/>
        </w:rPr>
        <w:t>2</w:t>
      </w:r>
      <w:r w:rsidR="000D150F">
        <w:rPr>
          <w:noProof/>
        </w:rPr>
        <w:fldChar w:fldCharType="end"/>
      </w:r>
      <w:r>
        <w:t>:</w:t>
      </w:r>
      <w:r w:rsidR="004611C8">
        <w:t xml:space="preserve"> </w:t>
      </w:r>
      <w:r w:rsidR="00F014B4">
        <w:t>Absorptions- und Reflektionsverhalten unterschiedlicher Pigment-Typen</w:t>
      </w:r>
    </w:p>
    <w:p w14:paraId="669912E9" w14:textId="142FA740" w:rsidR="00865B06" w:rsidRPr="00865B06" w:rsidRDefault="00865B06" w:rsidP="00865B06">
      <w:pPr>
        <w:shd w:val="clear" w:color="auto" w:fill="E4E2E3"/>
        <w:rPr>
          <w:i/>
          <w:iCs/>
        </w:rPr>
      </w:pPr>
      <w:r w:rsidRPr="00865B06">
        <w:rPr>
          <w:b/>
          <w:bCs/>
          <w:i/>
          <w:iCs/>
        </w:rPr>
        <w:t>Einstieg 2:</w:t>
      </w:r>
      <w:r w:rsidRPr="00865B06">
        <w:rPr>
          <w:i/>
          <w:iCs/>
        </w:rPr>
        <w:t xml:space="preserve"> Malkasten-Farbflecken auf der Kleidung lassen sich sehr leicht mit reinem Wasser auswaschen, sogar wenn diese bereits eingetrocknet sind. Bei Rotweinflecken ist das nicht ohne weiteres möglich. Demzufolge müssen zwei unterschiedliche Farbmittel vorliegen, welche sich sowohl chemisch als auch physikalisch unterscheiden</w:t>
      </w:r>
      <w:r w:rsidRPr="00DD44CE">
        <w:rPr>
          <w:i/>
          <w:iCs/>
        </w:rPr>
        <w:t>.</w:t>
      </w:r>
    </w:p>
    <w:p w14:paraId="0924DD2B" w14:textId="77777777" w:rsidR="000A300C" w:rsidRPr="000A300C" w:rsidRDefault="000A300C" w:rsidP="000A300C">
      <w:pPr>
        <w:rPr>
          <w:sz w:val="2"/>
          <w:szCs w:val="2"/>
        </w:rPr>
      </w:pPr>
    </w:p>
    <w:p w14:paraId="41CF804D" w14:textId="1CD12D5C" w:rsidR="004611C8" w:rsidRDefault="00AC41B4" w:rsidP="00AC41B4">
      <w:pPr>
        <w:pStyle w:val="berschrift1"/>
      </w:pPr>
      <w:bookmarkStart w:id="2" w:name="_Toc63421794"/>
      <w:r>
        <w:t>Pigmente</w:t>
      </w:r>
      <w:bookmarkEnd w:id="2"/>
    </w:p>
    <w:p w14:paraId="68506A25" w14:textId="058E435D" w:rsidR="000A300C" w:rsidRDefault="00AC41B4" w:rsidP="000A300C">
      <w:pPr>
        <w:pStyle w:val="Grn"/>
        <w:rPr>
          <w:color w:val="000000" w:themeColor="text1"/>
        </w:rPr>
      </w:pPr>
      <w:r w:rsidRPr="00395283">
        <w:rPr>
          <w:color w:val="000000" w:themeColor="text1"/>
        </w:rPr>
        <w:t xml:space="preserve">Pigmente sind </w:t>
      </w:r>
      <w:r w:rsidRPr="00395283">
        <w:t>feinteilige Farb</w:t>
      </w:r>
      <w:r w:rsidR="00C047AF" w:rsidRPr="00395283">
        <w:t>t</w:t>
      </w:r>
      <w:r w:rsidRPr="00395283">
        <w:t>räger</w:t>
      </w:r>
      <w:r w:rsidRPr="00395283">
        <w:rPr>
          <w:color w:val="000000" w:themeColor="text1"/>
        </w:rPr>
        <w:t xml:space="preserve">, die </w:t>
      </w:r>
      <w:r w:rsidRPr="00395283">
        <w:t xml:space="preserve">in Löse- oder Bindemitteln praktisch unlöslich </w:t>
      </w:r>
      <w:r w:rsidRPr="00395283">
        <w:rPr>
          <w:color w:val="000000" w:themeColor="text1"/>
        </w:rPr>
        <w:t>sind und somit als sehr kleine Kristalle vorliegen. Sie bestehen mit Ausnahme der „metallischen“ Pigmente (Al,</w:t>
      </w:r>
      <w:r w:rsidR="004D0044" w:rsidRPr="00395283">
        <w:rPr>
          <w:color w:val="000000" w:themeColor="text1"/>
        </w:rPr>
        <w:t xml:space="preserve"> </w:t>
      </w:r>
      <w:r w:rsidRPr="00395283">
        <w:rPr>
          <w:color w:val="000000" w:themeColor="text1"/>
        </w:rPr>
        <w:t xml:space="preserve">Cu, </w:t>
      </w:r>
      <w:r w:rsidRPr="00395283">
        <w:rPr>
          <w:rFonts w:cs="Arial"/>
          <w:color w:val="000000" w:themeColor="text1"/>
        </w:rPr>
        <w:t>α-Messing), der „Magnet-Pigmente“ (z. B. γ-Fe</w:t>
      </w:r>
      <w:r w:rsidRPr="00395283">
        <w:rPr>
          <w:rFonts w:cs="Arial"/>
          <w:color w:val="000000" w:themeColor="text1"/>
          <w:vertAlign w:val="subscript"/>
        </w:rPr>
        <w:t>2</w:t>
      </w:r>
      <w:r w:rsidRPr="00395283">
        <w:rPr>
          <w:rFonts w:cs="Arial"/>
          <w:color w:val="000000" w:themeColor="text1"/>
        </w:rPr>
        <w:t>O</w:t>
      </w:r>
      <w:r w:rsidRPr="00395283">
        <w:rPr>
          <w:rFonts w:cs="Arial"/>
          <w:color w:val="000000" w:themeColor="text1"/>
          <w:vertAlign w:val="subscript"/>
        </w:rPr>
        <w:t>3</w:t>
      </w:r>
      <w:r w:rsidRPr="00395283">
        <w:rPr>
          <w:rFonts w:cs="Arial"/>
          <w:color w:val="000000" w:themeColor="text1"/>
        </w:rPr>
        <w:t>, Fe</w:t>
      </w:r>
      <w:r w:rsidRPr="00395283">
        <w:rPr>
          <w:rFonts w:cs="Arial"/>
          <w:color w:val="000000" w:themeColor="text1"/>
          <w:vertAlign w:val="subscript"/>
        </w:rPr>
        <w:t>3</w:t>
      </w:r>
      <w:r w:rsidRPr="00395283">
        <w:rPr>
          <w:rFonts w:cs="Arial"/>
          <w:color w:val="000000" w:themeColor="text1"/>
        </w:rPr>
        <w:t>O</w:t>
      </w:r>
      <w:r w:rsidRPr="00395283">
        <w:rPr>
          <w:rFonts w:cs="Arial"/>
          <w:color w:val="000000" w:themeColor="text1"/>
          <w:vertAlign w:val="subscript"/>
        </w:rPr>
        <w:t>4</w:t>
      </w:r>
      <w:r w:rsidRPr="00395283">
        <w:rPr>
          <w:rFonts w:cs="Arial"/>
          <w:color w:val="000000" w:themeColor="text1"/>
        </w:rPr>
        <w:t>/Fe</w:t>
      </w:r>
      <w:r w:rsidRPr="00395283">
        <w:rPr>
          <w:rFonts w:cs="Arial"/>
          <w:color w:val="000000" w:themeColor="text1"/>
          <w:vertAlign w:val="subscript"/>
        </w:rPr>
        <w:t>2</w:t>
      </w:r>
      <w:r w:rsidRPr="00395283">
        <w:rPr>
          <w:rFonts w:cs="Arial"/>
          <w:color w:val="000000" w:themeColor="text1"/>
        </w:rPr>
        <w:t>O</w:t>
      </w:r>
      <w:r w:rsidRPr="00395283">
        <w:rPr>
          <w:rFonts w:cs="Arial"/>
          <w:color w:val="000000" w:themeColor="text1"/>
          <w:vertAlign w:val="subscript"/>
        </w:rPr>
        <w:t>3</w:t>
      </w:r>
      <w:r w:rsidRPr="00395283">
        <w:rPr>
          <w:rFonts w:cs="Arial"/>
          <w:color w:val="000000" w:themeColor="text1"/>
        </w:rPr>
        <w:t>, Cr</w:t>
      </w:r>
      <w:r w:rsidRPr="00395283">
        <w:rPr>
          <w:rFonts w:cs="Arial"/>
          <w:color w:val="000000" w:themeColor="text1"/>
          <w:vertAlign w:val="subscript"/>
        </w:rPr>
        <w:t>2</w:t>
      </w:r>
      <w:r w:rsidRPr="00395283">
        <w:rPr>
          <w:rFonts w:cs="Arial"/>
          <w:color w:val="000000" w:themeColor="text1"/>
        </w:rPr>
        <w:t>O</w:t>
      </w:r>
      <w:r w:rsidRPr="00395283">
        <w:rPr>
          <w:rFonts w:cs="Arial"/>
          <w:color w:val="000000" w:themeColor="text1"/>
          <w:vertAlign w:val="subscript"/>
        </w:rPr>
        <w:t>3</w:t>
      </w:r>
      <w:r w:rsidRPr="00395283">
        <w:rPr>
          <w:rFonts w:cs="Arial"/>
          <w:color w:val="000000" w:themeColor="text1"/>
        </w:rPr>
        <w:t>) und den „Farb-Rußen“ im Wesentlichen aus Oxiden, Oxidhydraten, Sulfiden, Sulfaten, Carbonaten und Silikaten der Übergangsmetalle.</w:t>
      </w:r>
      <w:r w:rsidR="00B3635D" w:rsidRPr="00395283">
        <w:rPr>
          <w:color w:val="000000" w:themeColor="text1"/>
        </w:rPr>
        <w:t xml:space="preserve"> Die unlöslichen Feststoffpartikel mit </w:t>
      </w:r>
      <w:r w:rsidR="00B3635D" w:rsidRPr="00395283">
        <w:t xml:space="preserve">Korngrößen zwischen 0,5 und 2 μm </w:t>
      </w:r>
      <w:r w:rsidR="00B3635D" w:rsidRPr="00395283">
        <w:rPr>
          <w:color w:val="000000" w:themeColor="text1"/>
        </w:rPr>
        <w:t xml:space="preserve">werden in Bindemitteln suspendiert und liegen nach dem Trocknen der Farbe als Malschicht auf einem Substrat vor. Die </w:t>
      </w:r>
      <w:r w:rsidR="00B3635D" w:rsidRPr="00395283">
        <w:t>Farbigkeit ergibt sich durch Absorption und Reflektion des sichtbaren Lichtes</w:t>
      </w:r>
      <w:r w:rsidR="00B3635D" w:rsidRPr="00395283">
        <w:rPr>
          <w:color w:val="000000" w:themeColor="text1"/>
        </w:rPr>
        <w:t>.</w:t>
      </w:r>
    </w:p>
    <w:p w14:paraId="3246C12C" w14:textId="7C2F2351" w:rsidR="00AC41B4" w:rsidRDefault="00AC41B4" w:rsidP="00AC41B4">
      <w:pPr>
        <w:pStyle w:val="berschrift1"/>
      </w:pPr>
      <w:bookmarkStart w:id="3" w:name="_Toc63421795"/>
      <w:r>
        <w:t>Prinzipien der Farbigkeit</w:t>
      </w:r>
      <w:bookmarkEnd w:id="3"/>
    </w:p>
    <w:p w14:paraId="1E5FCE38" w14:textId="4942D77C" w:rsidR="00AC41B4" w:rsidRDefault="00AC41B4" w:rsidP="00AC41B4">
      <w:pPr>
        <w:pStyle w:val="berschrift2"/>
      </w:pPr>
      <w:bookmarkStart w:id="4" w:name="_Toc63421796"/>
      <w:r>
        <w:t>Farbigkeit durch Aufhebung der Entartung von d-Orbitalen in Komplexen</w:t>
      </w:r>
      <w:bookmarkEnd w:id="4"/>
    </w:p>
    <w:p w14:paraId="7527F06B" w14:textId="6638E267" w:rsidR="00AC41B4" w:rsidRDefault="00AC41B4" w:rsidP="00AC41B4">
      <w:r>
        <w:t>Im Tetraquakupfer(II)-dichlorid [</w:t>
      </w:r>
      <w:proofErr w:type="gramStart"/>
      <w:r>
        <w:t>Cu(</w:t>
      </w:r>
      <w:proofErr w:type="gramEnd"/>
      <w:r>
        <w:t>H</w:t>
      </w:r>
      <w:r>
        <w:rPr>
          <w:vertAlign w:val="subscript"/>
        </w:rPr>
        <w:t>2</w:t>
      </w:r>
      <w:r>
        <w:t>O)</w:t>
      </w:r>
      <w:r>
        <w:rPr>
          <w:vertAlign w:val="subscript"/>
        </w:rPr>
        <w:t>4</w:t>
      </w:r>
      <w:r>
        <w:t>]Cl</w:t>
      </w:r>
      <w:r>
        <w:rPr>
          <w:vertAlign w:val="subscript"/>
        </w:rPr>
        <w:t>2</w:t>
      </w:r>
      <w:r>
        <w:t xml:space="preserve"> ist das zentrale Kupfer</w:t>
      </w:r>
      <w:r w:rsidR="000A300C">
        <w:t>-Kation</w:t>
      </w:r>
      <w:r>
        <w:t xml:space="preserve"> quadratisch von 4 Wasser-Liganden umgeben.</w:t>
      </w:r>
    </w:p>
    <w:p w14:paraId="12D84CCF" w14:textId="4935E9AF" w:rsidR="000A300C" w:rsidRDefault="002C7054" w:rsidP="00AC41B4">
      <w:pPr>
        <w:pStyle w:val="Bilder"/>
      </w:pPr>
      <w:r>
        <w:rPr>
          <w:lang w:eastAsia="de-DE"/>
        </w:rPr>
        <w:drawing>
          <wp:inline distT="0" distB="0" distL="0" distR="0" wp14:anchorId="675CBF7D" wp14:editId="57467AD0">
            <wp:extent cx="2153285" cy="1866265"/>
            <wp:effectExtent l="0" t="0" r="5715" b="635"/>
            <wp:docPr id="2049" name="Grafik 2049" descr="Z:\vivaorg_10150105\ORG\W3Seiten\aktuell\umat\pigmente\qp_koordin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ivaorg_10150105\ORG\W3Seiten\aktuell\umat\pigmente\qp_koordinatio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3285" cy="1866265"/>
                    </a:xfrm>
                    <a:prstGeom prst="rect">
                      <a:avLst/>
                    </a:prstGeom>
                    <a:noFill/>
                    <a:ln>
                      <a:noFill/>
                    </a:ln>
                  </pic:spPr>
                </pic:pic>
              </a:graphicData>
            </a:graphic>
          </wp:inline>
        </w:drawing>
      </w:r>
    </w:p>
    <w:p w14:paraId="55DC4497" w14:textId="129CFCEC" w:rsidR="000A300C"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3</w:t>
      </w:r>
      <w:r w:rsidR="000D150F">
        <w:rPr>
          <w:noProof/>
        </w:rPr>
        <w:fldChar w:fldCharType="end"/>
      </w:r>
      <w:r w:rsidR="00AC41B4">
        <w:t>: Struktur quadratischer Komplexe [</w:t>
      </w:r>
      <w:r w:rsidR="00AC41B4">
        <w:fldChar w:fldCharType="begin"/>
      </w:r>
      <w:r w:rsidR="00AC41B4">
        <w:instrText xml:space="preserve"> REF _Ref57210403 \r \h </w:instrText>
      </w:r>
      <w:r w:rsidR="00AC41B4">
        <w:fldChar w:fldCharType="separate"/>
      </w:r>
      <w:r w:rsidR="000D150F">
        <w:t>1</w:t>
      </w:r>
      <w:r w:rsidR="00AC41B4">
        <w:fldChar w:fldCharType="end"/>
      </w:r>
      <w:r w:rsidR="00AC41B4">
        <w:t>]</w:t>
      </w:r>
      <w:r w:rsidR="000A300C">
        <w:t xml:space="preserve">, </w:t>
      </w:r>
      <w:r w:rsidR="00AC41B4">
        <w:t>Z</w:t>
      </w:r>
      <w:r w:rsidR="000A300C">
        <w:t xml:space="preserve"> </w:t>
      </w:r>
      <w:r w:rsidR="00AC41B4">
        <w:t>= Zentral-Atom = Cu</w:t>
      </w:r>
      <w:r w:rsidR="00AC41B4">
        <w:rPr>
          <w:vertAlign w:val="superscript"/>
        </w:rPr>
        <w:t>2+</w:t>
      </w:r>
      <w:r w:rsidR="000A300C">
        <w:t xml:space="preserve">, </w:t>
      </w:r>
      <w:r w:rsidR="00AC41B4">
        <w:t>Liganden</w:t>
      </w:r>
      <w:r w:rsidR="000A300C">
        <w:t xml:space="preserve"> </w:t>
      </w:r>
      <w:r w:rsidR="00AC41B4">
        <w:t>= H</w:t>
      </w:r>
      <w:r w:rsidR="00AC41B4">
        <w:rPr>
          <w:vertAlign w:val="subscript"/>
        </w:rPr>
        <w:t>2</w:t>
      </w:r>
      <w:r w:rsidR="00AC41B4">
        <w:t>O</w:t>
      </w:r>
    </w:p>
    <w:p w14:paraId="2474624D" w14:textId="163492CC" w:rsidR="00AC41B4" w:rsidRDefault="00AC41B4" w:rsidP="00AC41B4">
      <w:r>
        <w:lastRenderedPageBreak/>
        <w:t>In diesem quadratischen Liganden-Feld tritt, wie auch im oktaedrischen, eine Aufspaltung der fünf entarteten d-Orbitale in die zwei energetisch verschiedenen Gruppen von d-Orbitalen auf. Hierbei wird durch die Annäherung der vier Liganden in Richtung der x- und y-Koordinat</w:t>
      </w:r>
      <w:r w:rsidR="00F335BE">
        <w:t>en</w:t>
      </w:r>
      <w:r>
        <w:t xml:space="preserve">achse der </w:t>
      </w:r>
      <w:r w:rsidRPr="00AC41B4">
        <w:t>d</w:t>
      </w:r>
      <w:r w:rsidRPr="00AC41B4">
        <w:rPr>
          <w:vertAlign w:val="subscript"/>
        </w:rPr>
        <w:t>x</w:t>
      </w:r>
      <w:r w:rsidRPr="00AC41B4">
        <w:rPr>
          <w:vertAlign w:val="superscript"/>
        </w:rPr>
        <w:t>2</w:t>
      </w:r>
      <w:r w:rsidRPr="00AC41B4">
        <w:t>-</w:t>
      </w:r>
      <w:r w:rsidRPr="00AC41B4">
        <w:rPr>
          <w:vertAlign w:val="subscript"/>
        </w:rPr>
        <w:t>y</w:t>
      </w:r>
      <w:r w:rsidRPr="00AC41B4">
        <w:rPr>
          <w:vertAlign w:val="superscript"/>
        </w:rPr>
        <w:t>2</w:t>
      </w:r>
      <w:r w:rsidRPr="00AC41B4">
        <w:t>-Zustand</w:t>
      </w:r>
      <w:r>
        <w:t xml:space="preserve"> energetisch erhöht, die restlichen Zustände energetisch erniedrigt. Die geringste Erniedrigung erfährt hier der Zustand </w:t>
      </w:r>
      <w:proofErr w:type="spellStart"/>
      <w:r>
        <w:t>d</w:t>
      </w:r>
      <w:r>
        <w:rPr>
          <w:vertAlign w:val="subscript"/>
        </w:rPr>
        <w:t>xy</w:t>
      </w:r>
      <w:proofErr w:type="spellEnd"/>
      <w:r>
        <w:t xml:space="preserve">. Die mit der z-Achse verknüpften, entarteten Zustände </w:t>
      </w:r>
      <w:proofErr w:type="spellStart"/>
      <w:r>
        <w:t>d</w:t>
      </w:r>
      <w:r>
        <w:rPr>
          <w:vertAlign w:val="subscript"/>
        </w:rPr>
        <w:t>xz</w:t>
      </w:r>
      <w:proofErr w:type="spellEnd"/>
      <w:r>
        <w:t xml:space="preserve"> und </w:t>
      </w:r>
      <w:proofErr w:type="spellStart"/>
      <w:r>
        <w:t>d</w:t>
      </w:r>
      <w:r>
        <w:rPr>
          <w:vertAlign w:val="subscript"/>
        </w:rPr>
        <w:t>yz</w:t>
      </w:r>
      <w:proofErr w:type="spellEnd"/>
      <w:r>
        <w:t xml:space="preserve"> liegen somit zwischen dem Zustand </w:t>
      </w:r>
      <w:proofErr w:type="spellStart"/>
      <w:r>
        <w:t>d</w:t>
      </w:r>
      <w:r>
        <w:rPr>
          <w:vertAlign w:val="subscript"/>
        </w:rPr>
        <w:t>xy</w:t>
      </w:r>
      <w:proofErr w:type="spellEnd"/>
      <w:r>
        <w:t xml:space="preserve"> und dem energetisch am günstigen gelegenen Zustand d</w:t>
      </w:r>
      <w:r>
        <w:rPr>
          <w:vertAlign w:val="subscript"/>
        </w:rPr>
        <w:t>z</w:t>
      </w:r>
      <w:r>
        <w:rPr>
          <w:vertAlign w:val="superscript"/>
        </w:rPr>
        <w:t>2</w:t>
      </w:r>
      <w:r>
        <w:t>. Da die Energie, die erforderlich ist, um ein Elektron aus einem energetisch günstigeren Zustand in den ungünstigeren Zustand d</w:t>
      </w:r>
      <w:r>
        <w:rPr>
          <w:vertAlign w:val="subscript"/>
        </w:rPr>
        <w:t>x</w:t>
      </w:r>
      <w:r>
        <w:rPr>
          <w:vertAlign w:val="superscript"/>
        </w:rPr>
        <w:t>2</w:t>
      </w:r>
      <w:r w:rsidRPr="00F335BE">
        <w:t>-</w:t>
      </w:r>
      <w:r>
        <w:rPr>
          <w:vertAlign w:val="subscript"/>
        </w:rPr>
        <w:t>y</w:t>
      </w:r>
      <w:r>
        <w:rPr>
          <w:vertAlign w:val="superscript"/>
        </w:rPr>
        <w:t>2</w:t>
      </w:r>
      <w:r>
        <w:t xml:space="preserve"> anzuheben, im Vergleich zu den oktaedrischen Komplexen zwar doppelt so groß, aber trotzdem noch klein genug ist, dass die Energie des sichtbaren Lichts ausreicht, erscheint dieser Komplex farbig.</w:t>
      </w:r>
    </w:p>
    <w:p w14:paraId="0B3C4A3A" w14:textId="194AFC0B" w:rsidR="002C7054" w:rsidRPr="000A300C" w:rsidRDefault="00AC41B4" w:rsidP="000C6E45">
      <w:pPr>
        <w:pStyle w:val="Bilder"/>
        <w:rPr>
          <w:b/>
          <w:bCs/>
        </w:rPr>
      </w:pPr>
      <w:r>
        <w:rPr>
          <w:lang w:eastAsia="de-DE"/>
        </w:rPr>
        <w:drawing>
          <wp:inline distT="0" distB="0" distL="0" distR="0" wp14:anchorId="20A5AA96" wp14:editId="18A0D20F">
            <wp:extent cx="4151630" cy="2722245"/>
            <wp:effectExtent l="0" t="0" r="0" b="0"/>
            <wp:docPr id="2050" name="Grafik 2050" descr="Z:\vivaorg_10150105\ORG\W3Seiten\aktuell\umat\pigmente\qp_feldaufspalt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ivaorg_10150105\ORG\W3Seiten\aktuell\umat\pigmente\qp_feldaufspaltun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1630" cy="2722245"/>
                    </a:xfrm>
                    <a:prstGeom prst="rect">
                      <a:avLst/>
                    </a:prstGeom>
                    <a:noFill/>
                    <a:ln>
                      <a:noFill/>
                    </a:ln>
                  </pic:spPr>
                </pic:pic>
              </a:graphicData>
            </a:graphic>
          </wp:inline>
        </w:drawing>
      </w:r>
    </w:p>
    <w:p w14:paraId="3F956119" w14:textId="07D6E79C" w:rsidR="002C7054"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4</w:t>
      </w:r>
      <w:r w:rsidR="000D150F">
        <w:rPr>
          <w:noProof/>
        </w:rPr>
        <w:fldChar w:fldCharType="end"/>
      </w:r>
      <w:r w:rsidR="00AC41B4">
        <w:t xml:space="preserve">: </w:t>
      </w:r>
      <w:proofErr w:type="spellStart"/>
      <w:r w:rsidR="00AC41B4">
        <w:t>Ligandenfeld</w:t>
      </w:r>
      <w:proofErr w:type="spellEnd"/>
      <w:r w:rsidR="00AC41B4">
        <w:t xml:space="preserve">-Aufspaltung im quadratischen </w:t>
      </w:r>
      <w:proofErr w:type="spellStart"/>
      <w:r w:rsidR="00AC41B4">
        <w:t>Liganden</w:t>
      </w:r>
      <w:r w:rsidR="00FA499F">
        <w:t>f</w:t>
      </w:r>
      <w:r w:rsidR="00AC41B4">
        <w:t>eld</w:t>
      </w:r>
      <w:proofErr w:type="spellEnd"/>
      <w:r w:rsidR="00AC41B4">
        <w:t xml:space="preserve"> [</w:t>
      </w:r>
      <w:r w:rsidR="00AC41B4">
        <w:fldChar w:fldCharType="begin"/>
      </w:r>
      <w:r w:rsidR="00AC41B4">
        <w:instrText xml:space="preserve"> REF _Ref57210403 \r \h </w:instrText>
      </w:r>
      <w:r w:rsidR="00AC41B4">
        <w:fldChar w:fldCharType="separate"/>
      </w:r>
      <w:r w:rsidR="000D150F">
        <w:t>1</w:t>
      </w:r>
      <w:r w:rsidR="00AC41B4">
        <w:fldChar w:fldCharType="end"/>
      </w:r>
      <w:r w:rsidR="00AC41B4">
        <w:t>]</w:t>
      </w:r>
    </w:p>
    <w:p w14:paraId="6F7CA401" w14:textId="0E41E8F2" w:rsidR="00675797" w:rsidRDefault="002C7054" w:rsidP="002C5C5A">
      <w:r>
        <w:t>Bei dem Grün-Pigment Malachit ist ebenfalls die Aufhebung der Entartung von d-Orbitalen</w:t>
      </w:r>
      <w:r w:rsidR="00C97FE8">
        <w:t xml:space="preserve"> </w:t>
      </w:r>
      <w:r>
        <w:t>für die Farbigkeit</w:t>
      </w:r>
      <w:r w:rsidR="00C97FE8">
        <w:t xml:space="preserve"> verantwortlich</w:t>
      </w:r>
      <w:r>
        <w:t xml:space="preserve">. Das basische Kupfercarbonat kann im Labor synthetisch hergestellt werden, indem </w:t>
      </w:r>
      <w:r w:rsidR="00DA6810">
        <w:t xml:space="preserve">Kupfersulfat-Lösung und </w:t>
      </w:r>
      <w:r w:rsidR="00C97FE8">
        <w:t xml:space="preserve">Natriumcarbonat-Lösung unter starkem Rühren zur Reaktion gebracht werden. Bei dem entstehenden tiefblauen Niederschlag handelt es sich um ein Gemisch aus Kupferhydroxid und Azurit, welche während des Trocknen durch Aufnahme von Kohlenstoffdioxid zu grünem Malachit weiter reagieren. Folgende </w:t>
      </w:r>
      <w:r w:rsidR="00DA6810">
        <w:t>Gesamtg</w:t>
      </w:r>
      <w:r w:rsidR="00C97FE8">
        <w:t xml:space="preserve">leichung liegt der Reaktion zu Grunde: </w:t>
      </w:r>
    </w:p>
    <w:p w14:paraId="0A33B8C4" w14:textId="53F35FD1" w:rsidR="00C97FE8" w:rsidRPr="000120B3" w:rsidRDefault="00C97FE8" w:rsidP="00C97FE8">
      <w:pPr>
        <w:jc w:val="center"/>
        <w:rPr>
          <w:vertAlign w:val="superscript"/>
          <w:lang w:val="en-US"/>
        </w:rPr>
      </w:pPr>
      <w:r w:rsidRPr="000120B3">
        <w:rPr>
          <w:rFonts w:asciiTheme="majorHAnsi" w:hAnsiTheme="majorHAnsi" w:cstheme="majorHAnsi"/>
          <w:color w:val="000000" w:themeColor="text1"/>
          <w:lang w:val="en-US"/>
        </w:rPr>
        <w:t>2CuSO</w:t>
      </w:r>
      <w:r w:rsidRPr="000120B3">
        <w:rPr>
          <w:rFonts w:asciiTheme="majorHAnsi" w:hAnsiTheme="majorHAnsi" w:cstheme="majorHAnsi"/>
          <w:color w:val="000000" w:themeColor="text1"/>
          <w:vertAlign w:val="subscript"/>
          <w:lang w:val="en-US"/>
        </w:rPr>
        <w:t>4</w:t>
      </w:r>
      <w:r w:rsidRPr="000120B3">
        <w:rPr>
          <w:rFonts w:asciiTheme="majorHAnsi" w:hAnsiTheme="majorHAnsi" w:cstheme="majorHAnsi"/>
          <w:color w:val="000000" w:themeColor="text1"/>
          <w:lang w:val="en-US"/>
        </w:rPr>
        <w:t xml:space="preserve"> + 2Na</w:t>
      </w:r>
      <w:r w:rsidRPr="000120B3">
        <w:rPr>
          <w:rFonts w:asciiTheme="majorHAnsi" w:hAnsiTheme="majorHAnsi" w:cstheme="majorHAnsi"/>
          <w:color w:val="000000" w:themeColor="text1"/>
          <w:vertAlign w:val="subscript"/>
          <w:lang w:val="en-US"/>
        </w:rPr>
        <w:t>2</w:t>
      </w:r>
      <w:r w:rsidRPr="000120B3">
        <w:rPr>
          <w:rFonts w:asciiTheme="majorHAnsi" w:hAnsiTheme="majorHAnsi" w:cstheme="majorHAnsi"/>
          <w:color w:val="000000" w:themeColor="text1"/>
          <w:lang w:val="en-US"/>
        </w:rPr>
        <w:t>CO</w:t>
      </w:r>
      <w:r w:rsidRPr="000120B3">
        <w:rPr>
          <w:rFonts w:asciiTheme="majorHAnsi" w:hAnsiTheme="majorHAnsi" w:cstheme="majorHAnsi"/>
          <w:color w:val="000000" w:themeColor="text1"/>
          <w:vertAlign w:val="subscript"/>
          <w:lang w:val="en-US"/>
        </w:rPr>
        <w:t>3</w:t>
      </w:r>
      <w:r w:rsidRPr="000120B3">
        <w:rPr>
          <w:rFonts w:asciiTheme="majorHAnsi" w:hAnsiTheme="majorHAnsi" w:cstheme="majorHAnsi"/>
          <w:color w:val="000000" w:themeColor="text1"/>
          <w:lang w:val="en-US"/>
        </w:rPr>
        <w:t xml:space="preserve"> + H</w:t>
      </w:r>
      <w:r w:rsidRPr="000120B3">
        <w:rPr>
          <w:rFonts w:asciiTheme="majorHAnsi" w:hAnsiTheme="majorHAnsi" w:cstheme="majorHAnsi"/>
          <w:color w:val="000000" w:themeColor="text1"/>
          <w:vertAlign w:val="subscript"/>
          <w:lang w:val="en-US"/>
        </w:rPr>
        <w:t>2</w:t>
      </w:r>
      <w:r w:rsidRPr="000120B3">
        <w:rPr>
          <w:rFonts w:asciiTheme="majorHAnsi" w:hAnsiTheme="majorHAnsi" w:cstheme="majorHAnsi"/>
          <w:color w:val="000000" w:themeColor="text1"/>
          <w:lang w:val="en-US"/>
        </w:rPr>
        <w:t>O → 2Na</w:t>
      </w:r>
      <w:r w:rsidRPr="000120B3">
        <w:rPr>
          <w:rFonts w:asciiTheme="majorHAnsi" w:hAnsiTheme="majorHAnsi" w:cstheme="majorHAnsi"/>
          <w:color w:val="000000" w:themeColor="text1"/>
          <w:vertAlign w:val="subscript"/>
          <w:lang w:val="en-US"/>
        </w:rPr>
        <w:t>2</w:t>
      </w:r>
      <w:r w:rsidRPr="000120B3">
        <w:rPr>
          <w:rFonts w:asciiTheme="majorHAnsi" w:hAnsiTheme="majorHAnsi" w:cstheme="majorHAnsi"/>
          <w:color w:val="000000" w:themeColor="text1"/>
          <w:lang w:val="en-US"/>
        </w:rPr>
        <w:t>SO</w:t>
      </w:r>
      <w:r w:rsidRPr="000120B3">
        <w:rPr>
          <w:rFonts w:asciiTheme="majorHAnsi" w:hAnsiTheme="majorHAnsi" w:cstheme="majorHAnsi"/>
          <w:color w:val="000000" w:themeColor="text1"/>
          <w:vertAlign w:val="subscript"/>
          <w:lang w:val="en-US"/>
        </w:rPr>
        <w:t>4</w:t>
      </w:r>
      <w:r w:rsidRPr="000120B3">
        <w:rPr>
          <w:rFonts w:asciiTheme="majorHAnsi" w:hAnsiTheme="majorHAnsi" w:cstheme="majorHAnsi"/>
          <w:color w:val="000000" w:themeColor="text1"/>
          <w:lang w:val="en-US"/>
        </w:rPr>
        <w:t xml:space="preserve"> + </w:t>
      </w:r>
      <w:proofErr w:type="gramStart"/>
      <w:r w:rsidRPr="000120B3">
        <w:rPr>
          <w:rFonts w:asciiTheme="majorHAnsi" w:hAnsiTheme="majorHAnsi" w:cstheme="majorHAnsi"/>
          <w:b/>
          <w:bCs/>
          <w:color w:val="000000" w:themeColor="text1"/>
          <w:lang w:val="en-US"/>
        </w:rPr>
        <w:t>Cu</w:t>
      </w:r>
      <w:r w:rsidRPr="000120B3">
        <w:rPr>
          <w:rFonts w:asciiTheme="majorHAnsi" w:hAnsiTheme="majorHAnsi" w:cstheme="majorHAnsi"/>
          <w:b/>
          <w:bCs/>
          <w:color w:val="000000" w:themeColor="text1"/>
          <w:vertAlign w:val="subscript"/>
          <w:lang w:val="en-US"/>
        </w:rPr>
        <w:t>2</w:t>
      </w:r>
      <w:r w:rsidRPr="000120B3">
        <w:rPr>
          <w:rFonts w:asciiTheme="majorHAnsi" w:hAnsiTheme="majorHAnsi" w:cstheme="majorHAnsi"/>
          <w:b/>
          <w:bCs/>
          <w:color w:val="000000" w:themeColor="text1"/>
          <w:lang w:val="en-US"/>
        </w:rPr>
        <w:t>(</w:t>
      </w:r>
      <w:proofErr w:type="gramEnd"/>
      <w:r w:rsidRPr="000120B3">
        <w:rPr>
          <w:rFonts w:asciiTheme="majorHAnsi" w:hAnsiTheme="majorHAnsi" w:cstheme="majorHAnsi"/>
          <w:b/>
          <w:bCs/>
          <w:color w:val="000000" w:themeColor="text1"/>
          <w:lang w:val="en-US"/>
        </w:rPr>
        <w:t>CO</w:t>
      </w:r>
      <w:r w:rsidRPr="000120B3">
        <w:rPr>
          <w:rFonts w:asciiTheme="majorHAnsi" w:hAnsiTheme="majorHAnsi" w:cstheme="majorHAnsi"/>
          <w:b/>
          <w:bCs/>
          <w:color w:val="000000" w:themeColor="text1"/>
          <w:vertAlign w:val="subscript"/>
          <w:lang w:val="en-US"/>
        </w:rPr>
        <w:t>3</w:t>
      </w:r>
      <w:r w:rsidRPr="000120B3">
        <w:rPr>
          <w:rFonts w:asciiTheme="majorHAnsi" w:hAnsiTheme="majorHAnsi" w:cstheme="majorHAnsi"/>
          <w:b/>
          <w:bCs/>
          <w:color w:val="000000" w:themeColor="text1"/>
          <w:lang w:val="en-US"/>
        </w:rPr>
        <w:t>)(OH)</w:t>
      </w:r>
      <w:r w:rsidRPr="000120B3">
        <w:rPr>
          <w:rFonts w:asciiTheme="majorHAnsi" w:hAnsiTheme="majorHAnsi" w:cstheme="majorHAnsi"/>
          <w:b/>
          <w:bCs/>
          <w:color w:val="000000" w:themeColor="text1"/>
          <w:vertAlign w:val="subscript"/>
          <w:lang w:val="en-US"/>
        </w:rPr>
        <w:t>2</w:t>
      </w:r>
      <w:r w:rsidRPr="000120B3">
        <w:rPr>
          <w:rFonts w:asciiTheme="majorHAnsi" w:hAnsiTheme="majorHAnsi" w:cstheme="majorHAnsi"/>
          <w:color w:val="000000" w:themeColor="text1"/>
          <w:lang w:val="en-US"/>
        </w:rPr>
        <w:t xml:space="preserve"> + </w:t>
      </w:r>
      <w:r w:rsidRPr="000120B3">
        <w:rPr>
          <w:lang w:val="en-US"/>
        </w:rPr>
        <w:t>CO</w:t>
      </w:r>
      <w:r w:rsidRPr="000120B3">
        <w:rPr>
          <w:vertAlign w:val="subscript"/>
          <w:lang w:val="en-US"/>
        </w:rPr>
        <w:t>2</w:t>
      </w:r>
      <w:r w:rsidRPr="000120B3">
        <w:rPr>
          <w:vertAlign w:val="superscript"/>
          <w:lang w:val="en-US"/>
        </w:rPr>
        <w:t>↑</w:t>
      </w:r>
    </w:p>
    <w:p w14:paraId="3AAFB655" w14:textId="3B0A1FA4" w:rsidR="00C97FE8" w:rsidRPr="00780C9D" w:rsidRDefault="0033346F" w:rsidP="0033346F">
      <w:pPr>
        <w:rPr>
          <w:color w:val="00B050"/>
          <w:sz w:val="36"/>
          <w:szCs w:val="32"/>
        </w:rPr>
      </w:pPr>
      <w:r w:rsidRPr="000120B3">
        <w:rPr>
          <w:color w:val="00B050"/>
          <w:lang w:val="en-US"/>
        </w:rPr>
        <w:t xml:space="preserve">                  </w:t>
      </w:r>
      <w:r w:rsidR="00F11AF9" w:rsidRPr="000120B3">
        <w:rPr>
          <w:color w:val="00B050"/>
          <w:lang w:val="en-US"/>
        </w:rPr>
        <w:t xml:space="preserve">                                                                        </w:t>
      </w:r>
      <w:r w:rsidR="00C97FE8" w:rsidRPr="0033346F">
        <w:rPr>
          <w:color w:val="00B050"/>
        </w:rPr>
        <w:t>Malachit</w:t>
      </w:r>
    </w:p>
    <w:p w14:paraId="112AFCBC" w14:textId="49C62FDF" w:rsidR="00FB0F2B" w:rsidRPr="000C6E45" w:rsidRDefault="00F11AF9" w:rsidP="000C6E45">
      <w:pPr>
        <w:jc w:val="center"/>
      </w:pPr>
      <w:r>
        <w:rPr>
          <w:noProof/>
          <w:lang w:eastAsia="de-DE"/>
        </w:rPr>
        <w:drawing>
          <wp:inline distT="0" distB="0" distL="0" distR="0" wp14:anchorId="4FDCB86B" wp14:editId="00C16410">
            <wp:extent cx="2872105" cy="1702435"/>
            <wp:effectExtent l="0" t="0" r="0" b="0"/>
            <wp:docPr id="86" name="Grafik 86" descr="Ein Bild, das Gemüse, Broccoli, fr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descr="Ein Bild, das Gemüse, Broccoli, frisch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911" cy="1707062"/>
                    </a:xfrm>
                    <a:prstGeom prst="rect">
                      <a:avLst/>
                    </a:prstGeom>
                  </pic:spPr>
                </pic:pic>
              </a:graphicData>
            </a:graphic>
          </wp:inline>
        </w:drawing>
      </w:r>
    </w:p>
    <w:p w14:paraId="2C954173" w14:textId="169E7E18" w:rsidR="000A300C" w:rsidRPr="00F11AF9" w:rsidRDefault="00FB0F2B" w:rsidP="00FB0F2B">
      <w:pPr>
        <w:pStyle w:val="Beschriftung"/>
        <w:rPr>
          <w:i w:val="0"/>
          <w:iCs w:val="0"/>
        </w:rPr>
      </w:pPr>
      <w:r>
        <w:t xml:space="preserve">Abb. </w:t>
      </w:r>
      <w:r w:rsidR="000D150F">
        <w:fldChar w:fldCharType="begin"/>
      </w:r>
      <w:r w:rsidR="000D150F">
        <w:instrText xml:space="preserve"> SEQ Abb. \* ARABIC </w:instrText>
      </w:r>
      <w:r w:rsidR="000D150F">
        <w:fldChar w:fldCharType="separate"/>
      </w:r>
      <w:r w:rsidR="000D150F">
        <w:rPr>
          <w:noProof/>
        </w:rPr>
        <w:t>5</w:t>
      </w:r>
      <w:r w:rsidR="000D150F">
        <w:rPr>
          <w:noProof/>
        </w:rPr>
        <w:fldChar w:fldCharType="end"/>
      </w:r>
      <w:r w:rsidR="0033346F" w:rsidRPr="00F11AF9">
        <w:t>: Malachit-Gestei</w:t>
      </w:r>
      <w:r w:rsidR="0033346F" w:rsidRPr="00F11AF9">
        <w:rPr>
          <w:szCs w:val="20"/>
        </w:rPr>
        <w:t>n</w:t>
      </w:r>
      <w:r w:rsidR="00F11AF9">
        <w:rPr>
          <w:szCs w:val="20"/>
        </w:rPr>
        <w:t xml:space="preserve"> </w:t>
      </w:r>
      <w:r w:rsidR="00F11AF9" w:rsidRPr="00F11AF9">
        <w:rPr>
          <w:szCs w:val="20"/>
        </w:rPr>
        <w:t>[</w:t>
      </w:r>
      <w:r w:rsidR="000C2B1D">
        <w:rPr>
          <w:szCs w:val="20"/>
        </w:rPr>
        <w:t>7</w:t>
      </w:r>
      <w:r w:rsidR="00F11AF9" w:rsidRPr="00F11AF9">
        <w:rPr>
          <w:szCs w:val="20"/>
        </w:rPr>
        <w:t>]</w:t>
      </w:r>
    </w:p>
    <w:p w14:paraId="755EC5F4" w14:textId="77777777" w:rsidR="00295F40" w:rsidRDefault="00295F40">
      <w:pPr>
        <w:spacing w:before="0"/>
        <w:jc w:val="left"/>
        <w:rPr>
          <w:rFonts w:asciiTheme="majorHAnsi" w:eastAsiaTheme="majorEastAsia" w:hAnsiTheme="majorHAnsi" w:cstheme="majorBidi"/>
          <w:b/>
          <w:color w:val="000000" w:themeColor="text1"/>
          <w:sz w:val="28"/>
          <w:szCs w:val="26"/>
        </w:rPr>
      </w:pPr>
      <w:r>
        <w:br w:type="page"/>
      </w:r>
    </w:p>
    <w:p w14:paraId="15B67AEB" w14:textId="452D4938" w:rsidR="00AC41B4" w:rsidRDefault="00AC41B4" w:rsidP="00AC41B4">
      <w:pPr>
        <w:pStyle w:val="berschrift2"/>
      </w:pPr>
      <w:bookmarkStart w:id="5" w:name="_Toc63421797"/>
      <w:r>
        <w:lastRenderedPageBreak/>
        <w:t>Farbigkeit durch Radikal-Anionen</w:t>
      </w:r>
      <w:bookmarkEnd w:id="5"/>
    </w:p>
    <w:p w14:paraId="56E85C1A" w14:textId="6E610E84" w:rsidR="00AC41B4" w:rsidRDefault="00AC41B4" w:rsidP="00AC41B4">
      <w:r w:rsidRPr="00D83CF9">
        <w:rPr>
          <w:rStyle w:val="Fett"/>
        </w:rPr>
        <w:t>Beispiel</w:t>
      </w:r>
      <w:r>
        <w:t xml:space="preserve">: </w:t>
      </w:r>
      <w:proofErr w:type="spellStart"/>
      <w:r>
        <w:t>Lasurit</w:t>
      </w:r>
      <w:proofErr w:type="spellEnd"/>
      <w:r w:rsidR="002C5C5A">
        <w:t>-Struktur</w:t>
      </w:r>
    </w:p>
    <w:p w14:paraId="41B24B0E" w14:textId="4CAFD9C4" w:rsidR="00D745BB" w:rsidRDefault="002C5C5A" w:rsidP="002C5C5A">
      <w:r>
        <w:t xml:space="preserve">Das </w:t>
      </w:r>
      <w:r w:rsidR="007B49B1">
        <w:t xml:space="preserve">kostbare </w:t>
      </w:r>
      <w:r>
        <w:t xml:space="preserve">Pigment Ultramarinblau </w:t>
      </w:r>
      <w:r w:rsidR="00D745BB">
        <w:t xml:space="preserve">spielte besonders in der abendländischen Kunst aufgrund dessen leuchtender und lichtbeständiger Farbe eine große Rolle. Es </w:t>
      </w:r>
      <w:r>
        <w:t xml:space="preserve">wurde erstmals aus dem Gestein „Lapis lazuli“ gewonnen. </w:t>
      </w:r>
      <w:r w:rsidR="006B277B">
        <w:t xml:space="preserve">Die Steine wurden zunächst grob zerkleinert und anschließend in mehreren Schritten zermahlen und gesiebt, sodass ein feines Pulver </w:t>
      </w:r>
      <w:r w:rsidR="00395283">
        <w:t>verbleibt</w:t>
      </w:r>
      <w:r w:rsidR="006B277B">
        <w:t xml:space="preserve">. </w:t>
      </w:r>
      <w:r w:rsidR="00395283">
        <w:t xml:space="preserve">Abgesehen davon </w:t>
      </w:r>
      <w:r w:rsidR="00D745BB">
        <w:t xml:space="preserve">wird das Gestein seit prähistorischen Zeiten durch entsprechende Bearbeitung als Schmuckstein genutzt. </w:t>
      </w:r>
    </w:p>
    <w:p w14:paraId="08F86900" w14:textId="114215D6" w:rsidR="000C6E45" w:rsidRDefault="000C6E45" w:rsidP="000C6E45">
      <w:r>
        <w:rPr>
          <w:noProof/>
          <w:lang w:eastAsia="de-DE"/>
        </w:rPr>
        <mc:AlternateContent>
          <mc:Choice Requires="wpg">
            <w:drawing>
              <wp:inline distT="0" distB="0" distL="0" distR="0" wp14:anchorId="237B9E5F" wp14:editId="1069A664">
                <wp:extent cx="5709485" cy="2262438"/>
                <wp:effectExtent l="0" t="0" r="0" b="0"/>
                <wp:docPr id="19718" name="Gruppieren 19718"/>
                <wp:cNvGraphicFramePr/>
                <a:graphic xmlns:a="http://schemas.openxmlformats.org/drawingml/2006/main">
                  <a:graphicData uri="http://schemas.microsoft.com/office/word/2010/wordprocessingGroup">
                    <wpg:wgp>
                      <wpg:cNvGrpSpPr/>
                      <wpg:grpSpPr>
                        <a:xfrm>
                          <a:off x="0" y="0"/>
                          <a:ext cx="5709485" cy="2262438"/>
                          <a:chOff x="0" y="0"/>
                          <a:chExt cx="5524467" cy="2085975"/>
                        </a:xfrm>
                      </wpg:grpSpPr>
                      <pic:pic xmlns:pic="http://schemas.openxmlformats.org/drawingml/2006/picture">
                        <pic:nvPicPr>
                          <pic:cNvPr id="2167" name="Bild 2" descr="Ein Bild, das Wand, drinnen enthält.&#10;&#10;Automatisch generierte Beschreibung">
                            <a:extLst>
                              <a:ext uri="{FF2B5EF4-FFF2-40B4-BE49-F238E27FC236}">
                                <a16:creationId xmlns:a16="http://schemas.microsoft.com/office/drawing/2014/main" id="{41977351-E526-8742-A782-C8D8D56F0E30}"/>
                              </a:ext>
                            </a:extLst>
                          </pic:cNvPr>
                          <pic:cNvPicPr>
                            <a:picLocks noChangeAspect="1"/>
                          </pic:cNvPicPr>
                        </pic:nvPicPr>
                        <pic:blipFill>
                          <a:blip r:embed="rId14" cstate="print">
                            <a:extLst>
                              <a:ext uri="{BEBA8EAE-BF5A-486C-A8C5-ECC9F3942E4B}">
                                <a14:imgProps xmlns:a14="http://schemas.microsoft.com/office/drawing/2010/main">
                                  <a14:imgLayer r:embed="rId15">
                                    <a14:imgEffect>
                                      <a14:backgroundRemoval t="8681" b="89649" l="7851" r="89833">
                                        <a14:foregroundMark x1="8108" y1="35392" x2="8108" y2="35392"/>
                                        <a14:foregroundMark x1="18662" y1="9516" x2="18662" y2="9516"/>
                                        <a14:foregroundMark x1="34234" y1="8681" x2="34234" y2="8681"/>
                                        <a14:foregroundMark x1="28571" y1="8514" x2="28571" y2="8514"/>
                                        <a14:backgroundMark x1="18018" y1="19199" x2="18018" y2="19199"/>
                                        <a14:backgroundMark x1="19048" y1="20033" x2="19048" y2="20033"/>
                                        <a14:backgroundMark x1="19949" y1="20033" x2="19949" y2="20033"/>
                                        <a14:backgroundMark x1="19949" y1="20033" x2="19949" y2="20033"/>
                                        <a14:backgroundMark x1="20721" y1="19199" x2="20721" y2="19199"/>
                                        <a14:backgroundMark x1="21236" y1="19032" x2="21236" y2="19032"/>
                                        <a14:backgroundMark x1="21107" y1="18698" x2="21107" y2="18698"/>
                                        <a14:backgroundMark x1="75161" y1="81970" x2="75161" y2="81970"/>
                                        <a14:backgroundMark x1="75161" y1="81469" x2="75161" y2="81469"/>
                                        <a14:backgroundMark x1="75161" y1="81469" x2="75161" y2="81469"/>
                                        <a14:backgroundMark x1="75161" y1="77963" x2="75161" y2="77963"/>
                                        <a14:backgroundMark x1="75290" y1="77462" x2="75290" y2="77462"/>
                                        <a14:backgroundMark x1="75161" y1="76628" x2="75161" y2="76628"/>
                                        <a14:backgroundMark x1="75290" y1="76127" x2="75290" y2="76127"/>
                                      </a14:backgroundRemoval>
                                    </a14:imgEffect>
                                  </a14:imgLayer>
                                </a14:imgProps>
                              </a:ext>
                              <a:ext uri="{28A0092B-C50C-407E-A947-70E740481C1C}">
                                <a14:useLocalDpi xmlns:a14="http://schemas.microsoft.com/office/drawing/2010/main" val="0"/>
                              </a:ext>
                            </a:extLst>
                          </a:blip>
                          <a:srcRect/>
                          <a:stretch>
                            <a:fillRect/>
                          </a:stretch>
                        </pic:blipFill>
                        <pic:spPr bwMode="auto">
                          <a:xfrm>
                            <a:off x="2831432" y="0"/>
                            <a:ext cx="2693035" cy="2085975"/>
                          </a:xfrm>
                          <a:prstGeom prst="rect">
                            <a:avLst/>
                          </a:prstGeom>
                          <a:noFill/>
                          <a:ln>
                            <a:noFill/>
                          </a:ln>
                        </pic:spPr>
                      </pic:pic>
                      <pic:pic xmlns:pic="http://schemas.openxmlformats.org/drawingml/2006/picture">
                        <pic:nvPicPr>
                          <pic:cNvPr id="2170" name="Grafik 217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6042"/>
                            <a:ext cx="2743835" cy="1887855"/>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5A2349" id="Gruppieren 19718" o:spid="_x0000_s1026" style="width:449.55pt;height:178.15pt;mso-position-horizontal-relative:char;mso-position-vertical-relative:line" coordsize="55244,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P4/IvA/eKSn06XlsQ4AAAAASUVO&#10;RK5CYIJ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">
                <v:shape id="Bild 2" o:spid="_x0000_s1027" type="#_x0000_t75" alt="Ein Bild, das Wand, drinnen enthält.&#10;&#10;Automatisch generierte Beschreibung" style="position:absolute;left:28314;width:26930;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">
                  <v:imagedata r:id="rId17" o:title="Ein Bild, das Wand, drinnen enthält"/>
                </v:shape>
                <v:shape id="Grafik 2170" o:spid="_x0000_s1028" type="#_x0000_t75" style="position:absolute;top:160;width:27438;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">
                  <v:imagedata r:id="rId18" o:title=""/>
                </v:shape>
                <w10:anchorlock/>
              </v:group>
            </w:pict>
          </mc:Fallback>
        </mc:AlternateContent>
      </w:r>
    </w:p>
    <w:p w14:paraId="388AEABC" w14:textId="78FC9A6D" w:rsidR="00C3781C"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6</w:t>
      </w:r>
      <w:r w:rsidR="000D150F">
        <w:rPr>
          <w:noProof/>
        </w:rPr>
        <w:fldChar w:fldCharType="end"/>
      </w:r>
      <w:r w:rsidR="00C3781C">
        <w:t xml:space="preserve">: </w:t>
      </w:r>
      <w:r w:rsidR="00F54A3E">
        <w:t>Ultramarinblau-Pigment [8]</w:t>
      </w:r>
      <w:r w:rsidR="00102540">
        <w:t xml:space="preserve"> </w:t>
      </w:r>
      <w:r w:rsidR="00F54A3E">
        <w:t xml:space="preserve">(links), </w:t>
      </w:r>
      <w:r w:rsidR="00C3781C">
        <w:t>Schmuck-Elefant aus „Lapis lazuli“ [</w:t>
      </w:r>
      <w:r w:rsidR="00F54A3E">
        <w:t>9</w:t>
      </w:r>
      <w:r w:rsidR="00C3781C">
        <w:t>]</w:t>
      </w:r>
      <w:r w:rsidR="00F54A3E">
        <w:t xml:space="preserve"> (rechts)</w:t>
      </w:r>
    </w:p>
    <w:p w14:paraId="0A2673C8" w14:textId="6AFB6FF9" w:rsidR="00F54A3E" w:rsidRDefault="002C5C5A" w:rsidP="006B277B">
      <w:r>
        <w:t>Bei dem natürlich vorkommendem Lasurit Na</w:t>
      </w:r>
      <w:r>
        <w:rPr>
          <w:vertAlign w:val="subscript"/>
        </w:rPr>
        <w:t>4</w:t>
      </w:r>
      <w:r>
        <w:t>[Al</w:t>
      </w:r>
      <w:r>
        <w:rPr>
          <w:vertAlign w:val="subscript"/>
        </w:rPr>
        <w:t>3</w:t>
      </w:r>
      <w:r>
        <w:t>Si</w:t>
      </w:r>
      <w:r>
        <w:rPr>
          <w:vertAlign w:val="subscript"/>
        </w:rPr>
        <w:t>3</w:t>
      </w:r>
      <w:r>
        <w:t>O</w:t>
      </w:r>
      <w:proofErr w:type="gramStart"/>
      <w:r>
        <w:rPr>
          <w:vertAlign w:val="subscript"/>
        </w:rPr>
        <w:t>12</w:t>
      </w:r>
      <w:r>
        <w:t>]S</w:t>
      </w:r>
      <w:proofErr w:type="gramEnd"/>
      <w:r>
        <w:rPr>
          <w:vertAlign w:val="subscript"/>
        </w:rPr>
        <w:t>3</w:t>
      </w:r>
      <w:r>
        <w:t xml:space="preserve"> handelt es sich um ein schwefelhaltiges Alumosilikat, welches ein - den Zeolithen sehr ähnliches - Silikat</w:t>
      </w:r>
      <w:r w:rsidR="00675797">
        <w:t>g</w:t>
      </w:r>
      <w:r>
        <w:t xml:space="preserve">erüst besitzt. </w:t>
      </w:r>
      <w:r w:rsidR="00675797">
        <w:t>Als Grundbausteine dienen SiO</w:t>
      </w:r>
      <w:r w:rsidR="00675797" w:rsidRPr="00675797">
        <w:rPr>
          <w:vertAlign w:val="subscript"/>
        </w:rPr>
        <w:t>4</w:t>
      </w:r>
      <w:r w:rsidR="00675797">
        <w:t>- bzw. AlO</w:t>
      </w:r>
      <w:r w:rsidR="00675797" w:rsidRPr="00675797">
        <w:rPr>
          <w:vertAlign w:val="subscript"/>
        </w:rPr>
        <w:t>4</w:t>
      </w:r>
      <w:r w:rsidR="00675797">
        <w:t>-Tetaeder, welche sich eckenverknüpft zu einer ß-Käfig-Struktur zusammenfügen. Werden acht ß-Käfige durch gemeinsame Flächen verbunden, ergibt sich die Lasurit-Struktur, wobei im Zentrum ein Hohlraum entsteht, in den verschiedene Anionen eingelagert werden können. Im Fall des Ultramarinblau erzeugt ein Trisulfid-Radikal (S</w:t>
      </w:r>
      <w:r w:rsidR="00675797" w:rsidRPr="00675797">
        <w:rPr>
          <w:vertAlign w:val="subscript"/>
        </w:rPr>
        <w:t>3</w:t>
      </w:r>
      <w:r w:rsidR="00675797" w:rsidRPr="00675797">
        <w:rPr>
          <w:vertAlign w:val="superscript"/>
        </w:rPr>
        <w:t>-</w:t>
      </w:r>
      <w:r w:rsidR="00675797">
        <w:t xml:space="preserve">) die blaue Farbe. </w:t>
      </w:r>
    </w:p>
    <w:p w14:paraId="3EC55395" w14:textId="1063CA06" w:rsidR="007B49B1" w:rsidRDefault="00370049" w:rsidP="00586DEA">
      <w:pPr>
        <w:pStyle w:val="Bilder"/>
      </w:pPr>
      <w:r>
        <w:rPr>
          <w:lang w:eastAsia="de-DE"/>
        </w:rPr>
        <mc:AlternateContent>
          <mc:Choice Requires="wps">
            <w:drawing>
              <wp:anchor distT="0" distB="0" distL="114300" distR="114300" simplePos="0" relativeHeight="251948032" behindDoc="0" locked="0" layoutInCell="1" allowOverlap="1" wp14:anchorId="0D0153CA" wp14:editId="50AF28B9">
                <wp:simplePos x="0" y="0"/>
                <wp:positionH relativeFrom="column">
                  <wp:posOffset>1220096</wp:posOffset>
                </wp:positionH>
                <wp:positionV relativeFrom="paragraph">
                  <wp:posOffset>195580</wp:posOffset>
                </wp:positionV>
                <wp:extent cx="431800" cy="321945"/>
                <wp:effectExtent l="0" t="0" r="0" b="0"/>
                <wp:wrapNone/>
                <wp:docPr id="19716" name="Textfeld 9"/>
                <wp:cNvGraphicFramePr/>
                <a:graphic xmlns:a="http://schemas.openxmlformats.org/drawingml/2006/main">
                  <a:graphicData uri="http://schemas.microsoft.com/office/word/2010/wordprocessingShape">
                    <wps:wsp>
                      <wps:cNvSpPr txBox="1"/>
                      <wps:spPr>
                        <a:xfrm>
                          <a:off x="0" y="0"/>
                          <a:ext cx="431800" cy="321945"/>
                        </a:xfrm>
                        <a:prstGeom prst="rect">
                          <a:avLst/>
                        </a:prstGeom>
                        <a:noFill/>
                      </wps:spPr>
                      <wps:txbx>
                        <w:txbxContent>
                          <w:p w14:paraId="1D3B6B13" w14:textId="2E3B383F" w:rsidR="000E69B3" w:rsidRPr="007B49B1" w:rsidRDefault="000E69B3" w:rsidP="000E69B3">
                            <w:pPr>
                              <w:jc w:val="center"/>
                              <w:rPr>
                                <w:rFonts w:cs="Arial"/>
                                <w:color w:val="000000" w:themeColor="text1"/>
                                <w:kern w:val="24"/>
                                <w:sz w:val="21"/>
                                <w:szCs w:val="21"/>
                              </w:rPr>
                            </w:pPr>
                            <w:r>
                              <w:rPr>
                                <w:rFonts w:cs="Arial"/>
                                <w:color w:val="000000" w:themeColor="text1"/>
                                <w:kern w:val="24"/>
                                <w:sz w:val="21"/>
                                <w:szCs w:val="21"/>
                              </w:rPr>
                              <w:t>S</w:t>
                            </w:r>
                            <w:r w:rsidRPr="000E69B3">
                              <w:rPr>
                                <w:rFonts w:cs="Arial"/>
                                <w:color w:val="000000" w:themeColor="text1"/>
                                <w:kern w:val="24"/>
                                <w:sz w:val="21"/>
                                <w:szCs w:val="21"/>
                                <w:vertAlign w:val="subscript"/>
                              </w:rPr>
                              <w:t>3</w:t>
                            </w:r>
                            <w:r w:rsidRPr="000E69B3">
                              <w:rPr>
                                <w:rFonts w:cs="Arial"/>
                                <w:color w:val="000000" w:themeColor="text1"/>
                                <w:kern w:val="24"/>
                                <w:sz w:val="21"/>
                                <w:szCs w:val="21"/>
                                <w:vertAlign w:val="superscript"/>
                              </w:rPr>
                              <w:t>-</w:t>
                            </w:r>
                          </w:p>
                        </w:txbxContent>
                      </wps:txbx>
                      <wps:bodyPr wrap="square" rtlCol="0" anchor="ctr">
                        <a:spAutoFit/>
                      </wps:bodyPr>
                    </wps:wsp>
                  </a:graphicData>
                </a:graphic>
                <wp14:sizeRelH relativeFrom="margin">
                  <wp14:pctWidth>0</wp14:pctWidth>
                </wp14:sizeRelH>
              </wp:anchor>
            </w:drawing>
          </mc:Choice>
          <mc:Fallback>
            <w:pict>
              <v:shape w14:anchorId="0D0153CA" id="Textfeld 9" o:spid="_x0000_s1097" type="#_x0000_t202" style="position:absolute;left:0;text-align:left;margin-left:96.05pt;margin-top:15.4pt;width:34pt;height:25.3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" filled="f" stroked="f">
                <v:textbox style="mso-fit-shape-to-text:t">
                  <w:txbxContent>
                    <w:p w14:paraId="1D3B6B13" w14:textId="2E3B383F" w:rsidR="000E69B3" w:rsidRPr="007B49B1" w:rsidRDefault="000E69B3" w:rsidP="000E69B3">
                      <w:pPr>
                        <w:jc w:val="center"/>
                        <w:rPr>
                          <w:rFonts w:cs="Arial"/>
                          <w:color w:val="000000" w:themeColor="text1"/>
                          <w:kern w:val="24"/>
                          <w:sz w:val="21"/>
                          <w:szCs w:val="21"/>
                        </w:rPr>
                      </w:pPr>
                      <w:r>
                        <w:rPr>
                          <w:rFonts w:cs="Arial"/>
                          <w:color w:val="000000" w:themeColor="text1"/>
                          <w:kern w:val="24"/>
                          <w:sz w:val="21"/>
                          <w:szCs w:val="21"/>
                        </w:rPr>
                        <w:t>S</w:t>
                      </w:r>
                      <w:r w:rsidRPr="000E69B3">
                        <w:rPr>
                          <w:rFonts w:cs="Arial"/>
                          <w:color w:val="000000" w:themeColor="text1"/>
                          <w:kern w:val="24"/>
                          <w:sz w:val="21"/>
                          <w:szCs w:val="21"/>
                          <w:vertAlign w:val="subscript"/>
                        </w:rPr>
                        <w:t>3</w:t>
                      </w:r>
                      <w:r w:rsidRPr="000E69B3">
                        <w:rPr>
                          <w:rFonts w:cs="Arial"/>
                          <w:color w:val="000000" w:themeColor="text1"/>
                          <w:kern w:val="24"/>
                          <w:sz w:val="21"/>
                          <w:szCs w:val="21"/>
                          <w:vertAlign w:val="superscript"/>
                        </w:rPr>
                        <w:t>-</w:t>
                      </w:r>
                    </w:p>
                  </w:txbxContent>
                </v:textbox>
              </v:shape>
            </w:pict>
          </mc:Fallback>
        </mc:AlternateContent>
      </w:r>
      <w:r>
        <w:rPr>
          <w:lang w:eastAsia="de-DE"/>
        </w:rPr>
        <mc:AlternateContent>
          <mc:Choice Requires="wpg">
            <w:drawing>
              <wp:anchor distT="0" distB="0" distL="114300" distR="114300" simplePos="0" relativeHeight="251945984" behindDoc="0" locked="0" layoutInCell="1" allowOverlap="1" wp14:anchorId="097931AD" wp14:editId="6ABA2AA1">
                <wp:simplePos x="0" y="0"/>
                <wp:positionH relativeFrom="column">
                  <wp:posOffset>1017531</wp:posOffset>
                </wp:positionH>
                <wp:positionV relativeFrom="paragraph">
                  <wp:posOffset>295275</wp:posOffset>
                </wp:positionV>
                <wp:extent cx="267970" cy="215900"/>
                <wp:effectExtent l="38100" t="38100" r="24130" b="38100"/>
                <wp:wrapNone/>
                <wp:docPr id="19715" name="Gruppieren 197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7970" cy="215900"/>
                          <a:chOff x="0" y="0"/>
                          <a:chExt cx="248514" cy="200246"/>
                        </a:xfrm>
                      </wpg:grpSpPr>
                      <wps:wsp>
                        <wps:cNvPr id="2" name="Gerade Verbindung 2"/>
                        <wps:cNvCnPr/>
                        <wps:spPr>
                          <a:xfrm rot="20579818" flipV="1">
                            <a:off x="33020" y="66040"/>
                            <a:ext cx="104717" cy="682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Gerade Verbindung 31"/>
                        <wps:cNvCnPr/>
                        <wps:spPr>
                          <a:xfrm rot="20579818" flipH="1" flipV="1">
                            <a:off x="142240" y="45720"/>
                            <a:ext cx="39666" cy="1185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12" name="Oval 19712"/>
                        <wps:cNvSpPr/>
                        <wps:spPr>
                          <a:xfrm rot="20579818">
                            <a:off x="0" y="96520"/>
                            <a:ext cx="101194" cy="101186"/>
                          </a:xfrm>
                          <a:prstGeom prst="ellipse">
                            <a:avLst/>
                          </a:prstGeom>
                          <a:solidFill>
                            <a:srgbClr val="FFC000"/>
                          </a:solidFill>
                          <a:ln>
                            <a:noFill/>
                          </a:ln>
                          <a:scene3d>
                            <a:camera prst="orthographicFront"/>
                            <a:lightRig rig="threePt" dir="t"/>
                          </a:scene3d>
                          <a:sp3d>
                            <a:bevelT w="635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13" name="Oval 19713"/>
                        <wps:cNvSpPr/>
                        <wps:spPr>
                          <a:xfrm rot="20579818">
                            <a:off x="76200" y="0"/>
                            <a:ext cx="101194" cy="101186"/>
                          </a:xfrm>
                          <a:prstGeom prst="ellipse">
                            <a:avLst/>
                          </a:prstGeom>
                          <a:solidFill>
                            <a:srgbClr val="FFC000"/>
                          </a:solidFill>
                          <a:ln>
                            <a:noFill/>
                          </a:ln>
                          <a:scene3d>
                            <a:camera prst="orthographicFront"/>
                            <a:lightRig rig="threePt" dir="t"/>
                          </a:scene3d>
                          <a:sp3d>
                            <a:bevelT w="635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14" name="Oval 19714"/>
                        <wps:cNvSpPr/>
                        <wps:spPr>
                          <a:xfrm rot="20579818">
                            <a:off x="147320" y="99060"/>
                            <a:ext cx="101194" cy="101186"/>
                          </a:xfrm>
                          <a:prstGeom prst="ellipse">
                            <a:avLst/>
                          </a:prstGeom>
                          <a:solidFill>
                            <a:srgbClr val="FFC000"/>
                          </a:solidFill>
                          <a:ln>
                            <a:noFill/>
                          </a:ln>
                          <a:scene3d>
                            <a:camera prst="orthographicFront"/>
                            <a:lightRig rig="threePt" dir="t"/>
                          </a:scene3d>
                          <a:sp3d>
                            <a:bevelT w="635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9F3CBF" id="Gruppieren 19715" o:spid="_x0000_s1026" style="position:absolute;margin-left:80.1pt;margin-top:23.25pt;width:21.1pt;height:17pt;z-index:251945984;mso-width-relative:margin;mso-height-relative:margin" coordsize="248514,20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">
                <o:lock v:ext="edit" aspectratio="t"/>
                <v:line id="Gerade Verbindung 2" o:spid="_x0000_s1027" style="position:absolute;rotation:1114311fd;flip:y;visibility:visible;mso-wrap-style:square" from="33020,66040" to="137737,13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" strokecolor="black [3213]" strokeweight="2.25pt">
                  <v:stroke joinstyle="miter"/>
                </v:line>
                <v:line id="Gerade Verbindung 31" o:spid="_x0000_s1028" style="position:absolute;rotation:-1114311fd;flip:x y;visibility:visible;mso-wrap-style:square" from="142240,45720" to="181906,16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" strokecolor="black [3213]" strokeweight="2.25pt">
                  <v:stroke joinstyle="miter"/>
                </v:line>
                <v:oval id="Oval 19712" o:spid="_x0000_s1029" style="position:absolute;top:96520;width:101194;height:101186;rotation:-11143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" fillcolor="#ffc000" stroked="f" strokeweight="1pt">
                  <v:stroke joinstyle="miter"/>
                </v:oval>
                <v:oval id="Oval 19713" o:spid="_x0000_s1030" style="position:absolute;left:76200;width:101194;height:101186;rotation:-11143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" fillcolor="#ffc000" stroked="f" strokeweight="1pt">
                  <v:stroke joinstyle="miter"/>
                </v:oval>
                <v:oval id="Oval 19714" o:spid="_x0000_s1031" style="position:absolute;left:147320;top:99060;width:101194;height:101186;rotation:-11143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" fillcolor="#ffc000" stroked="f" strokeweight="1pt">
                  <v:stroke joinstyle="miter"/>
                </v:oval>
              </v:group>
            </w:pict>
          </mc:Fallback>
        </mc:AlternateContent>
      </w:r>
      <w:r w:rsidR="000E69B3">
        <w:rPr>
          <w:lang w:eastAsia="de-DE"/>
        </w:rPr>
        <mc:AlternateContent>
          <mc:Choice Requires="wpg">
            <w:drawing>
              <wp:inline distT="0" distB="0" distL="0" distR="0" wp14:anchorId="5DA86B0C" wp14:editId="03025223">
                <wp:extent cx="5798185" cy="2195830"/>
                <wp:effectExtent l="38100" t="0" r="5715" b="26670"/>
                <wp:docPr id="2166" name="Gruppieren 2166"/>
                <wp:cNvGraphicFramePr/>
                <a:graphic xmlns:a="http://schemas.openxmlformats.org/drawingml/2006/main">
                  <a:graphicData uri="http://schemas.microsoft.com/office/word/2010/wordprocessingGroup">
                    <wpg:wgp>
                      <wpg:cNvGrpSpPr/>
                      <wpg:grpSpPr>
                        <a:xfrm>
                          <a:off x="0" y="0"/>
                          <a:ext cx="5798185" cy="2195830"/>
                          <a:chOff x="0" y="0"/>
                          <a:chExt cx="5798336" cy="2196000"/>
                        </a:xfrm>
                      </wpg:grpSpPr>
                      <wpg:grpSp>
                        <wpg:cNvPr id="69" name="Gruppieren 6"/>
                        <wpg:cNvGrpSpPr>
                          <a:grpSpLocks noChangeAspect="1"/>
                        </wpg:cNvGrpSpPr>
                        <wpg:grpSpPr>
                          <a:xfrm>
                            <a:off x="0" y="898467"/>
                            <a:ext cx="1594386" cy="1296000"/>
                            <a:chOff x="0" y="0"/>
                            <a:chExt cx="2836586" cy="2306240"/>
                          </a:xfrm>
                        </wpg:grpSpPr>
                        <wps:wsp>
                          <wps:cNvPr id="70" name="Gerade Verbindung 70"/>
                          <wps:cNvCnPr>
                            <a:cxnSpLocks/>
                          </wps:cNvCnPr>
                          <wps:spPr>
                            <a:xfrm flipH="1">
                              <a:off x="1942926" y="213965"/>
                              <a:ext cx="634377" cy="3381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1" name="Gruppieren 71"/>
                          <wpg:cNvGrpSpPr/>
                          <wpg:grpSpPr>
                            <a:xfrm>
                              <a:off x="0" y="0"/>
                              <a:ext cx="2836586" cy="2306240"/>
                              <a:chOff x="0" y="0"/>
                              <a:chExt cx="2836586" cy="2306240"/>
                            </a:xfrm>
                          </wpg:grpSpPr>
                          <wps:wsp>
                            <wps:cNvPr id="72" name="Zylinder 72"/>
                            <wps:cNvSpPr>
                              <a:spLocks/>
                            </wps:cNvSpPr>
                            <wps:spPr>
                              <a:xfrm rot="20220000">
                                <a:off x="1228070" y="166265"/>
                                <a:ext cx="120629" cy="828000"/>
                              </a:xfrm>
                              <a:prstGeom prst="ca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Zylinder 73"/>
                            <wps:cNvSpPr/>
                            <wps:spPr>
                              <a:xfrm rot="7080000">
                                <a:off x="2014891" y="840291"/>
                                <a:ext cx="120629" cy="1019474"/>
                              </a:xfrm>
                              <a:prstGeom prst="ca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Rechteck 74"/>
                            <wps:cNvSpPr/>
                            <wps:spPr>
                              <a:xfrm>
                                <a:off x="1139963" y="213965"/>
                                <a:ext cx="1440000" cy="14400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Gerade Verbindung 75"/>
                            <wps:cNvCnPr>
                              <a:cxnSpLocks/>
                            </wps:cNvCnPr>
                            <wps:spPr>
                              <a:xfrm flipH="1">
                                <a:off x="293664" y="213965"/>
                                <a:ext cx="846299" cy="3364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Rechteck 76"/>
                            <wps:cNvSpPr/>
                            <wps:spPr>
                              <a:xfrm>
                                <a:off x="300300" y="553799"/>
                                <a:ext cx="1648233" cy="14400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Oval 77"/>
                            <wps:cNvSpPr>
                              <a:spLocks noChangeAspect="1"/>
                            </wps:cNvSpPr>
                            <wps:spPr>
                              <a:xfrm>
                                <a:off x="919641" y="0"/>
                                <a:ext cx="432000" cy="432000"/>
                              </a:xfrm>
                              <a:prstGeom prst="ellipse">
                                <a:avLst/>
                              </a:prstGeom>
                              <a:solidFill>
                                <a:srgbClr val="DE0002"/>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Gerade Verbindung 78"/>
                            <wps:cNvCnPr>
                              <a:cxnSpLocks/>
                            </wps:cNvCnPr>
                            <wps:spPr>
                              <a:xfrm flipH="1">
                                <a:off x="293664" y="1653965"/>
                                <a:ext cx="846299" cy="3364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Gerade Verbindung 79"/>
                            <wps:cNvCnPr>
                              <a:cxnSpLocks/>
                            </wps:cNvCnPr>
                            <wps:spPr>
                              <a:xfrm flipH="1">
                                <a:off x="1942926" y="1658251"/>
                                <a:ext cx="634377" cy="3381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Oval 80"/>
                            <wps:cNvSpPr>
                              <a:spLocks noChangeAspect="1"/>
                            </wps:cNvSpPr>
                            <wps:spPr>
                              <a:xfrm>
                                <a:off x="2404586" y="1408477"/>
                                <a:ext cx="432000" cy="432000"/>
                              </a:xfrm>
                              <a:prstGeom prst="ellipse">
                                <a:avLst/>
                              </a:prstGeom>
                              <a:solidFill>
                                <a:srgbClr val="DE0002"/>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Oval 81"/>
                            <wps:cNvSpPr>
                              <a:spLocks noChangeAspect="1"/>
                            </wps:cNvSpPr>
                            <wps:spPr>
                              <a:xfrm>
                                <a:off x="1278356" y="840076"/>
                                <a:ext cx="432000" cy="432000"/>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Zylinder 82"/>
                            <wps:cNvSpPr/>
                            <wps:spPr>
                              <a:xfrm rot="2640000">
                                <a:off x="1757479" y="390647"/>
                                <a:ext cx="130264" cy="612578"/>
                              </a:xfrm>
                              <a:prstGeom prst="ca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Oval 83"/>
                            <wps:cNvSpPr>
                              <a:spLocks noChangeAspect="1"/>
                            </wps:cNvSpPr>
                            <wps:spPr>
                              <a:xfrm>
                                <a:off x="1650752" y="241638"/>
                                <a:ext cx="540130" cy="540130"/>
                              </a:xfrm>
                              <a:prstGeom prst="ellipse">
                                <a:avLst/>
                              </a:prstGeom>
                              <a:solidFill>
                                <a:srgbClr val="DE0002"/>
                              </a:solidFill>
                              <a:ln>
                                <a:noFill/>
                              </a:ln>
                              <a:scene3d>
                                <a:camera prst="orthographicFront"/>
                                <a:lightRig rig="threePt" dir="t"/>
                              </a:scene3d>
                              <a:sp3d>
                                <a:bevelT w="317500" h="317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Zylinder 84"/>
                            <wps:cNvSpPr/>
                            <wps:spPr>
                              <a:xfrm rot="13860000">
                                <a:off x="804063" y="946353"/>
                                <a:ext cx="120629" cy="1224000"/>
                              </a:xfrm>
                              <a:prstGeom prst="can">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Oval 85"/>
                            <wps:cNvSpPr>
                              <a:spLocks noChangeAspect="1"/>
                            </wps:cNvSpPr>
                            <wps:spPr>
                              <a:xfrm>
                                <a:off x="0" y="1694240"/>
                                <a:ext cx="612000" cy="612000"/>
                              </a:xfrm>
                              <a:prstGeom prst="ellipse">
                                <a:avLst/>
                              </a:prstGeom>
                              <a:solidFill>
                                <a:srgbClr val="DE0002"/>
                              </a:solidFill>
                              <a:ln>
                                <a:noFill/>
                              </a:ln>
                              <a:scene3d>
                                <a:camera prst="orthographicFront"/>
                                <a:lightRig rig="threePt" dir="t"/>
                              </a:scene3d>
                              <a:sp3d>
                                <a:bevelT w="317500" h="317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88" name="Gruppieren 88"/>
                        <wpg:cNvGrpSpPr>
                          <a:grpSpLocks noChangeAspect="1"/>
                        </wpg:cNvGrpSpPr>
                        <wpg:grpSpPr>
                          <a:xfrm>
                            <a:off x="1874520" y="715587"/>
                            <a:ext cx="1391285" cy="1475740"/>
                            <a:chOff x="33310" y="0"/>
                            <a:chExt cx="3078000" cy="3264517"/>
                          </a:xfrm>
                        </wpg:grpSpPr>
                        <wpg:grpSp>
                          <wpg:cNvPr id="89" name="Gruppieren 89"/>
                          <wpg:cNvGrpSpPr/>
                          <wpg:grpSpPr>
                            <a:xfrm>
                              <a:off x="33310" y="132517"/>
                              <a:ext cx="3078000" cy="3132000"/>
                              <a:chOff x="33310" y="132517"/>
                              <a:chExt cx="4870912" cy="4907403"/>
                            </a:xfrm>
                          </wpg:grpSpPr>
                          <pic:pic xmlns:pic="http://schemas.openxmlformats.org/drawingml/2006/picture">
                            <pic:nvPicPr>
                              <pic:cNvPr id="90" name="Grafik 90"/>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125942" y="250567"/>
                                <a:ext cx="4680000" cy="4680000"/>
                              </a:xfrm>
                              <a:prstGeom prst="rect">
                                <a:avLst/>
                              </a:prstGeom>
                              <a:noFill/>
                              <a:ln>
                                <a:noFill/>
                              </a:ln>
                            </pic:spPr>
                          </pic:pic>
                          <wpg:grpSp>
                            <wpg:cNvPr id="91" name="Gruppieren 91"/>
                            <wpg:cNvGrpSpPr/>
                            <wpg:grpSpPr>
                              <a:xfrm>
                                <a:off x="33310" y="132517"/>
                                <a:ext cx="4870912" cy="4907403"/>
                                <a:chOff x="33310" y="132517"/>
                                <a:chExt cx="4870912" cy="4907403"/>
                              </a:xfrm>
                            </wpg:grpSpPr>
                            <wps:wsp>
                              <wps:cNvPr id="92" name="Oval 92"/>
                              <wps:cNvSpPr/>
                              <wps:spPr>
                                <a:xfrm>
                                  <a:off x="2758987" y="1669561"/>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257032" y="1381906"/>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1696366" y="2702706"/>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70834" y="2574880"/>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1340009" y="283933"/>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2675170" y="3803906"/>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3773521" y="2710212"/>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2479657" y="4752265"/>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222936" y="3500284"/>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33310" y="2356802"/>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1240482" y="4572685"/>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3349501" y="4595034"/>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4384676" y="3540690"/>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4616567" y="2574879"/>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4435944" y="1352787"/>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349501" y="277048"/>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2139259" y="132517"/>
                                  <a:ext cx="287655" cy="287655"/>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855989" y="2162775"/>
                                  <a:ext cx="287655" cy="287655"/>
                                </a:xfrm>
                                <a:prstGeom prst="ellipse">
                                  <a:avLst/>
                                </a:prstGeom>
                                <a:solidFill>
                                  <a:schemeClr val="bg1">
                                    <a:lumMod val="65000"/>
                                    <a:alpha val="50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2070111" y="4452329"/>
                                  <a:ext cx="287654" cy="287655"/>
                                </a:xfrm>
                                <a:prstGeom prst="ellipse">
                                  <a:avLst/>
                                </a:prstGeom>
                                <a:solidFill>
                                  <a:schemeClr val="bg1">
                                    <a:lumMod val="65000"/>
                                    <a:alpha val="50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2909275" y="2175837"/>
                                  <a:ext cx="287655" cy="287655"/>
                                </a:xfrm>
                                <a:prstGeom prst="ellipse">
                                  <a:avLst/>
                                </a:prstGeom>
                                <a:solidFill>
                                  <a:schemeClr val="bg1">
                                    <a:lumMod val="65000"/>
                                    <a:alpha val="50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1931231" y="1122869"/>
                                  <a:ext cx="287655" cy="287655"/>
                                </a:xfrm>
                                <a:prstGeom prst="ellipse">
                                  <a:avLst/>
                                </a:prstGeom>
                                <a:solidFill>
                                  <a:schemeClr val="bg1">
                                    <a:lumMod val="65000"/>
                                    <a:alpha val="50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1877100" y="3214674"/>
                                  <a:ext cx="287655" cy="287655"/>
                                </a:xfrm>
                                <a:prstGeom prst="ellipse">
                                  <a:avLst/>
                                </a:prstGeom>
                                <a:solidFill>
                                  <a:schemeClr val="bg1">
                                    <a:lumMod val="65000"/>
                                    <a:alpha val="50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4182868" y="2306602"/>
                                  <a:ext cx="287655" cy="287655"/>
                                </a:xfrm>
                                <a:prstGeom prst="ellipse">
                                  <a:avLst/>
                                </a:prstGeom>
                                <a:solidFill>
                                  <a:schemeClr val="bg1">
                                    <a:lumMod val="65000"/>
                                    <a:alpha val="50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1" name="Gruppieren 121"/>
                          <wpg:cNvGrpSpPr/>
                          <wpg:grpSpPr>
                            <a:xfrm>
                              <a:off x="1312774" y="0"/>
                              <a:ext cx="732808" cy="856372"/>
                              <a:chOff x="1312774" y="0"/>
                              <a:chExt cx="732808" cy="856372"/>
                            </a:xfrm>
                          </wpg:grpSpPr>
                          <wps:wsp>
                            <wps:cNvPr id="122" name="Zylinder 122"/>
                            <wps:cNvSpPr/>
                            <wps:spPr>
                              <a:xfrm rot="4847190">
                                <a:off x="1855938" y="281588"/>
                                <a:ext cx="45719" cy="211701"/>
                              </a:xfrm>
                              <a:prstGeom prst="can">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Zylinder 123"/>
                            <wps:cNvSpPr/>
                            <wps:spPr>
                              <a:xfrm rot="5728287">
                                <a:off x="1522351" y="250385"/>
                                <a:ext cx="45719" cy="288000"/>
                              </a:xfrm>
                              <a:prstGeom prst="can">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Oval 124"/>
                            <wps:cNvSpPr/>
                            <wps:spPr>
                              <a:xfrm>
                                <a:off x="1312774" y="304682"/>
                                <a:ext cx="144000" cy="144000"/>
                              </a:xfrm>
                              <a:prstGeom prst="ellipse">
                                <a:avLst/>
                              </a:prstGeom>
                              <a:solidFill>
                                <a:srgbClr val="DE0002"/>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Oval 125"/>
                            <wps:cNvSpPr/>
                            <wps:spPr>
                              <a:xfrm>
                                <a:off x="1901582" y="297361"/>
                                <a:ext cx="144000" cy="144000"/>
                              </a:xfrm>
                              <a:prstGeom prst="ellipse">
                                <a:avLst/>
                              </a:prstGeom>
                              <a:solidFill>
                                <a:srgbClr val="DE0002"/>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Oval 126"/>
                            <wps:cNvSpPr/>
                            <wps:spPr>
                              <a:xfrm>
                                <a:off x="1640530" y="327724"/>
                                <a:ext cx="181773" cy="183587"/>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Zylinder 127"/>
                            <wps:cNvSpPr/>
                            <wps:spPr>
                              <a:xfrm rot="10358106">
                                <a:off x="1735532" y="467611"/>
                                <a:ext cx="47287" cy="326510"/>
                              </a:xfrm>
                              <a:prstGeom prst="can">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Oval 193"/>
                            <wps:cNvSpPr/>
                            <wps:spPr>
                              <a:xfrm>
                                <a:off x="1713820" y="712372"/>
                                <a:ext cx="144000" cy="144000"/>
                              </a:xfrm>
                              <a:prstGeom prst="ellipse">
                                <a:avLst/>
                              </a:prstGeom>
                              <a:solidFill>
                                <a:srgbClr val="DE0002"/>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Zylinder 194"/>
                            <wps:cNvSpPr/>
                            <wps:spPr>
                              <a:xfrm rot="610212">
                                <a:off x="1742733" y="91672"/>
                                <a:ext cx="47287" cy="252000"/>
                              </a:xfrm>
                              <a:prstGeom prst="can">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Oval 195"/>
                            <wps:cNvSpPr/>
                            <wps:spPr>
                              <a:xfrm rot="384107">
                                <a:off x="1721529" y="0"/>
                                <a:ext cx="144000" cy="144000"/>
                              </a:xfrm>
                              <a:prstGeom prst="ellipse">
                                <a:avLst/>
                              </a:prstGeom>
                              <a:solidFill>
                                <a:srgbClr val="DE0002"/>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96" name="Gruppieren 14"/>
                        <wpg:cNvGrpSpPr>
                          <a:grpSpLocks noChangeAspect="1"/>
                        </wpg:cNvGrpSpPr>
                        <wpg:grpSpPr>
                          <a:xfrm>
                            <a:off x="3598950" y="0"/>
                            <a:ext cx="2199386" cy="2196000"/>
                            <a:chOff x="0" y="0"/>
                            <a:chExt cx="4687201" cy="4680000"/>
                          </a:xfrm>
                        </wpg:grpSpPr>
                        <wpg:grpSp>
                          <wpg:cNvPr id="198" name="Gruppieren 198"/>
                          <wpg:cNvGrpSpPr/>
                          <wpg:grpSpPr>
                            <a:xfrm>
                              <a:off x="0" y="0"/>
                              <a:ext cx="4687201" cy="4680000"/>
                              <a:chOff x="0" y="0"/>
                              <a:chExt cx="3977217" cy="3963250"/>
                            </a:xfrm>
                          </wpg:grpSpPr>
                          <pic:pic xmlns:pic="http://schemas.openxmlformats.org/drawingml/2006/picture">
                            <pic:nvPicPr>
                              <pic:cNvPr id="199" name="Grafik 199"/>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1733974" y="0"/>
                                <a:ext cx="1911350" cy="1938020"/>
                              </a:xfrm>
                              <a:prstGeom prst="rect">
                                <a:avLst/>
                              </a:prstGeom>
                              <a:noFill/>
                              <a:ln>
                                <a:noFill/>
                              </a:ln>
                            </pic:spPr>
                          </pic:pic>
                          <pic:pic xmlns:pic="http://schemas.openxmlformats.org/drawingml/2006/picture">
                            <pic:nvPicPr>
                              <pic:cNvPr id="200" name="Grafik 200"/>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1700107" y="1794933"/>
                                <a:ext cx="1911350" cy="1938020"/>
                              </a:xfrm>
                              <a:prstGeom prst="rect">
                                <a:avLst/>
                              </a:prstGeom>
                              <a:noFill/>
                              <a:ln>
                                <a:noFill/>
                              </a:ln>
                            </pic:spPr>
                          </pic:pic>
                          <pic:pic xmlns:pic="http://schemas.openxmlformats.org/drawingml/2006/picture">
                            <pic:nvPicPr>
                              <pic:cNvPr id="201" name="Grafik 201"/>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1788160"/>
                                <a:ext cx="1911350" cy="1938020"/>
                              </a:xfrm>
                              <a:prstGeom prst="rect">
                                <a:avLst/>
                              </a:prstGeom>
                              <a:noFill/>
                              <a:ln>
                                <a:noFill/>
                              </a:ln>
                            </pic:spPr>
                          </pic:pic>
                          <pic:pic xmlns:pic="http://schemas.openxmlformats.org/drawingml/2006/picture">
                            <pic:nvPicPr>
                              <pic:cNvPr id="202" name="Grafik 202"/>
                              <pic:cNvPicPr>
                                <a:picLocks noChangeAspect="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33867" y="0"/>
                                <a:ext cx="1911350" cy="1938020"/>
                              </a:xfrm>
                              <a:prstGeom prst="rect">
                                <a:avLst/>
                              </a:prstGeom>
                              <a:noFill/>
                              <a:ln>
                                <a:noFill/>
                              </a:ln>
                            </pic:spPr>
                          </pic:pic>
                          <pic:pic xmlns:pic="http://schemas.openxmlformats.org/drawingml/2006/picture">
                            <pic:nvPicPr>
                              <pic:cNvPr id="203" name="Grafik 203"/>
                              <pic:cNvPicPr>
                                <a:picLocks noChangeAspect="1"/>
                              </pic:cNvPicPr>
                            </pic:nvPicPr>
                            <pic:blipFill>
                              <a:blip r:embed="rId21">
                                <a:grayscl/>
                                <a:alphaModFix amt="90000"/>
                                <a:extLst>
                                  <a:ext uri="{28A0092B-C50C-407E-A947-70E740481C1C}">
                                    <a14:useLocalDpi xmlns:a14="http://schemas.microsoft.com/office/drawing/2010/main" val="0"/>
                                  </a:ext>
                                </a:extLst>
                              </a:blip>
                              <a:srcRect/>
                              <a:stretch>
                                <a:fillRect/>
                              </a:stretch>
                            </pic:blipFill>
                            <pic:spPr bwMode="auto">
                              <a:xfrm>
                                <a:off x="2031699" y="2025230"/>
                                <a:ext cx="1911350" cy="1938020"/>
                              </a:xfrm>
                              <a:prstGeom prst="rect">
                                <a:avLst/>
                              </a:prstGeom>
                              <a:noFill/>
                              <a:ln>
                                <a:noFill/>
                              </a:ln>
                            </pic:spPr>
                          </pic:pic>
                          <pic:pic xmlns:pic="http://schemas.openxmlformats.org/drawingml/2006/picture">
                            <pic:nvPicPr>
                              <pic:cNvPr id="204" name="Grafik 204"/>
                              <pic:cNvPicPr>
                                <a:picLocks noChangeAspect="1"/>
                              </pic:cNvPicPr>
                            </pic:nvPicPr>
                            <pic:blipFill>
                              <a:blip r:embed="rId21">
                                <a:grayscl/>
                                <a:alphaModFix amt="90000"/>
                                <a:extLst>
                                  <a:ext uri="{28A0092B-C50C-407E-A947-70E740481C1C}">
                                    <a14:useLocalDpi xmlns:a14="http://schemas.microsoft.com/office/drawing/2010/main" val="0"/>
                                  </a:ext>
                                </a:extLst>
                              </a:blip>
                              <a:srcRect/>
                              <a:stretch>
                                <a:fillRect/>
                              </a:stretch>
                            </pic:blipFill>
                            <pic:spPr bwMode="auto">
                              <a:xfrm>
                                <a:off x="2065867" y="230293"/>
                                <a:ext cx="1911350" cy="1938020"/>
                              </a:xfrm>
                              <a:prstGeom prst="rect">
                                <a:avLst/>
                              </a:prstGeom>
                              <a:noFill/>
                              <a:ln>
                                <a:noFill/>
                              </a:ln>
                            </pic:spPr>
                          </pic:pic>
                          <pic:pic xmlns:pic="http://schemas.openxmlformats.org/drawingml/2006/picture">
                            <pic:nvPicPr>
                              <pic:cNvPr id="205" name="Grafik 205"/>
                              <pic:cNvPicPr>
                                <a:picLocks noChangeAspect="1"/>
                              </pic:cNvPicPr>
                            </pic:nvPicPr>
                            <pic:blipFill>
                              <a:blip r:embed="rId21">
                                <a:grayscl/>
                                <a:alphaModFix amt="90000"/>
                                <a:extLst>
                                  <a:ext uri="{28A0092B-C50C-407E-A947-70E740481C1C}">
                                    <a14:useLocalDpi xmlns:a14="http://schemas.microsoft.com/office/drawing/2010/main" val="0"/>
                                  </a:ext>
                                </a:extLst>
                              </a:blip>
                              <a:srcRect/>
                              <a:stretch>
                                <a:fillRect/>
                              </a:stretch>
                            </pic:blipFill>
                            <pic:spPr bwMode="auto">
                              <a:xfrm>
                                <a:off x="331894" y="2011680"/>
                                <a:ext cx="1911350" cy="1938020"/>
                              </a:xfrm>
                              <a:prstGeom prst="rect">
                                <a:avLst/>
                              </a:prstGeom>
                              <a:noFill/>
                              <a:ln>
                                <a:noFill/>
                              </a:ln>
                            </pic:spPr>
                          </pic:pic>
                          <pic:pic xmlns:pic="http://schemas.openxmlformats.org/drawingml/2006/picture">
                            <pic:nvPicPr>
                              <pic:cNvPr id="206" name="Grafik 206"/>
                              <pic:cNvPicPr>
                                <a:picLocks noChangeAspect="1"/>
                              </pic:cNvPicPr>
                            </pic:nvPicPr>
                            <pic:blipFill>
                              <a:blip r:embed="rId21">
                                <a:grayscl/>
                                <a:alphaModFix amt="90000"/>
                                <a:extLst>
                                  <a:ext uri="{28A0092B-C50C-407E-A947-70E740481C1C}">
                                    <a14:useLocalDpi xmlns:a14="http://schemas.microsoft.com/office/drawing/2010/main" val="0"/>
                                  </a:ext>
                                </a:extLst>
                              </a:blip>
                              <a:srcRect/>
                              <a:stretch>
                                <a:fillRect/>
                              </a:stretch>
                            </pic:blipFill>
                            <pic:spPr bwMode="auto">
                              <a:xfrm>
                                <a:off x="365760" y="223520"/>
                                <a:ext cx="1911350" cy="1938020"/>
                              </a:xfrm>
                              <a:prstGeom prst="rect">
                                <a:avLst/>
                              </a:prstGeom>
                              <a:noFill/>
                              <a:ln>
                                <a:noFill/>
                              </a:ln>
                            </pic:spPr>
                          </pic:pic>
                        </wpg:grpSp>
                        <pic:pic xmlns:pic="http://schemas.openxmlformats.org/drawingml/2006/picture">
                          <pic:nvPicPr>
                            <pic:cNvPr id="208" name="Grafik 208"/>
                            <pic:cNvPicPr/>
                          </pic:nvPicPr>
                          <pic:blipFill>
                            <a:blip r:embed="rId22">
                              <a:alphaModFix amt="40000"/>
                              <a:duotone>
                                <a:prstClr val="black"/>
                                <a:srgbClr val="0070C0">
                                  <a:tint val="45000"/>
                                  <a:satMod val="400000"/>
                                </a:srgbClr>
                              </a:duotone>
                              <a:extLst>
                                <a:ext uri="{28A0092B-C50C-407E-A947-70E740481C1C}">
                                  <a14:useLocalDpi xmlns:a14="http://schemas.microsoft.com/office/drawing/2010/main" val="0"/>
                                </a:ext>
                              </a:extLst>
                            </a:blip>
                            <a:srcRect/>
                            <a:stretch>
                              <a:fillRect/>
                            </a:stretch>
                          </pic:blipFill>
                          <pic:spPr bwMode="auto">
                            <a:xfrm>
                              <a:off x="1202246" y="1186195"/>
                              <a:ext cx="2271600" cy="2300401"/>
                            </a:xfrm>
                            <a:prstGeom prst="rect">
                              <a:avLst/>
                            </a:prstGeom>
                            <a:noFill/>
                            <a:ln>
                              <a:noFill/>
                            </a:ln>
                          </pic:spPr>
                        </pic:pic>
                      </wpg:grpSp>
                      <wpg:grpSp>
                        <wpg:cNvPr id="214" name="Gruppieren 15"/>
                        <wpg:cNvGrpSpPr>
                          <a:grpSpLocks noChangeAspect="1"/>
                        </wpg:cNvGrpSpPr>
                        <wpg:grpSpPr>
                          <a:xfrm>
                            <a:off x="58420" y="34001"/>
                            <a:ext cx="685165" cy="588645"/>
                            <a:chOff x="0" y="-482559"/>
                            <a:chExt cx="1210375" cy="1050398"/>
                          </a:xfrm>
                        </wpg:grpSpPr>
                        <wps:wsp>
                          <wps:cNvPr id="215" name="Oval 215"/>
                          <wps:cNvSpPr/>
                          <wps:spPr>
                            <a:xfrm>
                              <a:off x="0" y="-315993"/>
                              <a:ext cx="360001" cy="360001"/>
                            </a:xfrm>
                            <a:prstGeom prst="ellipse">
                              <a:avLst/>
                            </a:prstGeom>
                            <a:solidFill>
                              <a:srgbClr val="DE0002"/>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Textfeld 9"/>
                          <wps:cNvSpPr txBox="1"/>
                          <wps:spPr>
                            <a:xfrm>
                              <a:off x="273557" y="-482559"/>
                              <a:ext cx="628769" cy="575007"/>
                            </a:xfrm>
                            <a:prstGeom prst="rect">
                              <a:avLst/>
                            </a:prstGeom>
                            <a:noFill/>
                          </wps:spPr>
                          <wps:txbx>
                            <w:txbxContent>
                              <w:p w14:paraId="0A487752" w14:textId="77777777" w:rsidR="00A157F3" w:rsidRPr="007B49B1" w:rsidRDefault="00A157F3" w:rsidP="007B49B1">
                                <w:pPr>
                                  <w:jc w:val="center"/>
                                  <w:rPr>
                                    <w:rFonts w:cs="Arial"/>
                                    <w:color w:val="000000" w:themeColor="text1"/>
                                    <w:kern w:val="24"/>
                                    <w:sz w:val="21"/>
                                    <w:szCs w:val="21"/>
                                  </w:rPr>
                                </w:pPr>
                                <w:r w:rsidRPr="007B49B1">
                                  <w:rPr>
                                    <w:rFonts w:cs="Arial"/>
                                    <w:color w:val="000000" w:themeColor="text1"/>
                                    <w:kern w:val="24"/>
                                    <w:sz w:val="21"/>
                                    <w:szCs w:val="21"/>
                                  </w:rPr>
                                  <w:t>O</w:t>
                                </w:r>
                              </w:p>
                            </w:txbxContent>
                          </wps:txbx>
                          <wps:bodyPr wrap="square" rtlCol="0" anchor="ctr">
                            <a:spAutoFit/>
                          </wps:bodyPr>
                        </wps:wsp>
                        <wps:wsp>
                          <wps:cNvPr id="217" name="Oval 217"/>
                          <wps:cNvSpPr/>
                          <wps:spPr>
                            <a:xfrm>
                              <a:off x="0" y="165380"/>
                              <a:ext cx="360001" cy="360001"/>
                            </a:xfrm>
                            <a:prstGeom prst="ellipse">
                              <a:avLst/>
                            </a:prstGeom>
                            <a:solidFill>
                              <a:schemeClr val="bg1">
                                <a:lumMod val="6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Textfeld 53"/>
                          <wps:cNvSpPr txBox="1"/>
                          <wps:spPr>
                            <a:xfrm>
                              <a:off x="350781" y="8576"/>
                              <a:ext cx="859594" cy="559263"/>
                            </a:xfrm>
                            <a:prstGeom prst="rect">
                              <a:avLst/>
                            </a:prstGeom>
                            <a:noFill/>
                          </wps:spPr>
                          <wps:txbx>
                            <w:txbxContent>
                              <w:p w14:paraId="191632DF" w14:textId="77777777" w:rsidR="00A157F3" w:rsidRPr="007B49B1" w:rsidRDefault="00A157F3" w:rsidP="007B49B1">
                                <w:pPr>
                                  <w:jc w:val="center"/>
                                  <w:rPr>
                                    <w:rFonts w:cs="Arial"/>
                                    <w:color w:val="000000" w:themeColor="text1"/>
                                    <w:kern w:val="24"/>
                                    <w:sz w:val="20"/>
                                    <w:szCs w:val="20"/>
                                  </w:rPr>
                                </w:pPr>
                                <w:r w:rsidRPr="007B49B1">
                                  <w:rPr>
                                    <w:rFonts w:cs="Arial"/>
                                    <w:color w:val="000000" w:themeColor="text1"/>
                                    <w:kern w:val="24"/>
                                    <w:sz w:val="20"/>
                                    <w:szCs w:val="20"/>
                                  </w:rPr>
                                  <w:t>Al, Si</w:t>
                                </w:r>
                              </w:p>
                            </w:txbxContent>
                          </wps:txbx>
                          <wps:bodyPr wrap="square" rtlCol="0" anchor="ctr">
                            <a:spAutoFit/>
                          </wps:bodyPr>
                        </wps:wsp>
                      </wpg:grpSp>
                      <wpg:grpSp>
                        <wpg:cNvPr id="219" name="Gruppieren 81"/>
                        <wpg:cNvGrpSpPr>
                          <a:grpSpLocks noChangeAspect="1"/>
                        </wpg:cNvGrpSpPr>
                        <wpg:grpSpPr>
                          <a:xfrm rot="20579818">
                            <a:off x="4617720" y="1035627"/>
                            <a:ext cx="239805" cy="216000"/>
                            <a:chOff x="0" y="0"/>
                            <a:chExt cx="383890" cy="345790"/>
                          </a:xfrm>
                        </wpg:grpSpPr>
                        <wps:wsp>
                          <wps:cNvPr id="220" name="Gerade Verbindung 220"/>
                          <wps:cNvCnPr/>
                          <wps:spPr>
                            <a:xfrm flipV="1">
                              <a:off x="71120" y="83820"/>
                              <a:ext cx="167640" cy="1092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Gerade Verbindung 221"/>
                          <wps:cNvCnPr/>
                          <wps:spPr>
                            <a:xfrm flipH="1" flipV="1">
                              <a:off x="238760" y="83820"/>
                              <a:ext cx="63500" cy="1898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Oval 222"/>
                          <wps:cNvSpPr/>
                          <wps:spPr>
                            <a:xfrm>
                              <a:off x="0" y="111760"/>
                              <a:ext cx="162000" cy="162000"/>
                            </a:xfrm>
                            <a:prstGeom prst="ellipse">
                              <a:avLst/>
                            </a:prstGeom>
                            <a:solidFill>
                              <a:srgbClr val="FFC000"/>
                            </a:solidFill>
                            <a:ln>
                              <a:noFill/>
                            </a:ln>
                            <a:scene3d>
                              <a:camera prst="orthographicFront"/>
                              <a:lightRig rig="threePt" dir="t"/>
                            </a:scene3d>
                            <a:sp3d>
                              <a:bevelT w="635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160020" y="0"/>
                              <a:ext cx="162000" cy="162000"/>
                            </a:xfrm>
                            <a:prstGeom prst="ellipse">
                              <a:avLst/>
                            </a:prstGeom>
                            <a:solidFill>
                              <a:srgbClr val="FFC000"/>
                            </a:solidFill>
                            <a:ln>
                              <a:noFill/>
                            </a:ln>
                            <a:scene3d>
                              <a:camera prst="orthographicFront"/>
                              <a:lightRig rig="threePt" dir="t"/>
                            </a:scene3d>
                            <a:sp3d>
                              <a:bevelT w="635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221890" y="183790"/>
                              <a:ext cx="162000" cy="162000"/>
                            </a:xfrm>
                            <a:prstGeom prst="ellipse">
                              <a:avLst/>
                            </a:prstGeom>
                            <a:solidFill>
                              <a:srgbClr val="FFC000"/>
                            </a:solidFill>
                            <a:ln>
                              <a:noFill/>
                            </a:ln>
                            <a:scene3d>
                              <a:camera prst="orthographicFront"/>
                              <a:lightRig rig="threePt" dir="t"/>
                            </a:scene3d>
                            <a:sp3d>
                              <a:bevelT w="635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DA86B0C" id="Gruppieren 2166" o:spid="_x0000_s1098" style="width:456.55pt;height:172.9pt;mso-position-horizontal-relative:char;mso-position-vertical-relative:line" coordsize="57983,2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">
                <v:group id="Gruppieren 6" o:spid="_x0000_s1099" style="position:absolute;top:8984;width:15943;height:12960" coordsize="28365,2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o:lock v:ext="edit" aspectratio="t"/>
                  <v:line id="Gerade Verbindung 70" o:spid="_x0000_s1100" style="position:absolute;flip:x;visibility:visible;mso-wrap-style:square" from="19429,2139" to="25773,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" strokecolor="black [3213]" strokeweight="2pt">
                    <v:stroke joinstyle="miter"/>
                    <o:lock v:ext="edit" shapetype="f"/>
                  </v:line>
                  <v:group id="Gruppieren 71" o:spid="_x0000_s1101" style="position:absolute;width:28365;height:23062" coordsize="28365,2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72" o:spid="_x0000_s1102" type="#_x0000_t22" style="position:absolute;left:12280;top:1662;width:1206;height:8280;rotation:-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" adj="787" fillcolor="#a5a5a5 [2092]" stroked="f" strokeweight="1pt">
                      <v:stroke joinstyle="miter"/>
                      <v:path arrowok="t"/>
                    </v:shape>
                    <v:shape id="Zylinder 73" o:spid="_x0000_s1103" type="#_x0000_t22" style="position:absolute;left:20149;top:8402;width:1206;height:10195;rotation: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" adj="639" fillcolor="#a5a5a5 [2092]" stroked="f" strokeweight="1pt">
                      <v:stroke joinstyle="miter"/>
                    </v:shape>
                    <v:rect id="Rechteck 74" o:spid="_x0000_s1104" style="position:absolute;left:11399;top:2139;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" filled="f" strokecolor="black [3213]" strokeweight="2pt"/>
                    <v:line id="Gerade Verbindung 75" o:spid="_x0000_s1105" style="position:absolute;flip:x;visibility:visible;mso-wrap-style:square" from="2936,2139" to="11399,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" strokecolor="black [3213]" strokeweight="2pt">
                      <v:stroke joinstyle="miter"/>
                      <o:lock v:ext="edit" shapetype="f"/>
                    </v:line>
                    <v:rect id="Rechteck 76" o:spid="_x0000_s1106" style="position:absolute;left:3003;top:5537;width:16482;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" filled="f" strokecolor="black [3213]" strokeweight="2pt"/>
                    <v:oval id="Oval 77" o:spid="_x0000_s1107" style="position:absolute;left:9196;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" fillcolor="#de0002" stroked="f" strokeweight="1pt">
                      <v:stroke joinstyle="miter"/>
                      <v:path arrowok="t"/>
                      <o:lock v:ext="edit" aspectratio="t"/>
                    </v:oval>
                    <v:line id="Gerade Verbindung 78" o:spid="_x0000_s1108" style="position:absolute;flip:x;visibility:visible;mso-wrap-style:square" from="2936,16539" to="11399,1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" strokecolor="black [3213]" strokeweight="2pt">
                      <v:stroke joinstyle="miter"/>
                      <o:lock v:ext="edit" shapetype="f"/>
                    </v:line>
                    <v:line id="Gerade Verbindung 79" o:spid="_x0000_s1109" style="position:absolute;flip:x;visibility:visible;mso-wrap-style:square" from="19429,16582" to="25773,1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" strokecolor="black [3213]" strokeweight="2pt">
                      <v:stroke joinstyle="miter"/>
                      <o:lock v:ext="edit" shapetype="f"/>
                    </v:line>
                    <v:oval id="Oval 80" o:spid="_x0000_s1110" style="position:absolute;left:24045;top:14084;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" fillcolor="#de0002" stroked="f" strokeweight="1pt">
                      <v:stroke joinstyle="miter"/>
                      <v:path arrowok="t"/>
                      <o:lock v:ext="edit" aspectratio="t"/>
                    </v:oval>
                    <v:oval id="Oval 81" o:spid="_x0000_s1111" style="position:absolute;left:12783;top:8400;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" fillcolor="#a5a5a5 [2092]" stroked="f" strokeweight="1pt">
                      <v:stroke joinstyle="miter"/>
                      <v:path arrowok="t"/>
                      <o:lock v:ext="edit" aspectratio="t"/>
                    </v:oval>
                    <v:shape id="Zylinder 82" o:spid="_x0000_s1112" type="#_x0000_t22" style="position:absolute;left:17574;top:3906;width:1303;height:6126;rotation: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" adj="1148" fillcolor="#a5a5a5 [2092]" stroked="f" strokeweight="1pt">
                      <v:stroke joinstyle="miter"/>
                    </v:shape>
                    <v:oval id="Oval 83" o:spid="_x0000_s1113" style="position:absolute;left:16507;top:2416;width:5401;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" fillcolor="#de0002" stroked="f" strokeweight="1pt">
                      <v:stroke joinstyle="miter"/>
                      <v:path arrowok="t"/>
                      <o:lock v:ext="edit" aspectratio="t"/>
                    </v:oval>
                    <v:shape id="Zylinder 84" o:spid="_x0000_s1114" type="#_x0000_t22" style="position:absolute;left:8040;top:9463;width:1206;height:12240;rotation:-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" adj="532" fillcolor="#a5a5a5 [2092]" stroked="f" strokeweight="1pt">
                      <v:stroke joinstyle="miter"/>
                    </v:shape>
                    <v:oval id="Oval 85" o:spid="_x0000_s1115" style="position:absolute;top:16942;width:612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" fillcolor="#de0002" stroked="f" strokeweight="1pt">
                      <v:stroke joinstyle="miter"/>
                      <v:path arrowok="t"/>
                      <o:lock v:ext="edit" aspectratio="t"/>
                    </v:oval>
                  </v:group>
                </v:group>
                <v:group id="Gruppieren 88" o:spid="_x0000_s1116" style="position:absolute;left:18745;top:7155;width:13913;height:14758" coordorigin="333" coordsize="30780,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o:lock v:ext="edit" aspectratio="t"/>
                  <v:group id="Gruppieren 89" o:spid="_x0000_s1117" style="position:absolute;left:333;top:1325;width:30780;height:31320" coordorigin="333,1325" coordsize="48709,4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Grafik 90" o:spid="_x0000_s1118" type="#_x0000_t75" style="position:absolute;left:1259;top:2505;width:46800;height:4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">
                      <v:imagedata r:id="rId23" o:title="" grayscale="t"/>
                    </v:shape>
                    <v:group id="Gruppieren 91" o:spid="_x0000_s1119" style="position:absolute;left:333;top:1325;width:48709;height:49074" coordorigin="333,1325" coordsize="48709,4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92" o:spid="_x0000_s1120" style="position:absolute;left:27589;top:16695;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" fillcolor="#a5a5a5 [2092]" stroked="f" strokeweight="1pt">
                        <v:stroke joinstyle="miter"/>
                      </v:oval>
                      <v:oval id="Oval 93" o:spid="_x0000_s1121" style="position:absolute;left:2570;top:13819;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" fillcolor="#a5a5a5 [2092]" stroked="f" strokeweight="1pt">
                        <v:stroke joinstyle="miter"/>
                      </v:oval>
                      <v:oval id="Oval 94" o:spid="_x0000_s1122" style="position:absolute;left:16963;top:27027;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" fillcolor="#a5a5a5 [2092]" stroked="f" strokeweight="1pt">
                        <v:stroke joinstyle="miter"/>
                      </v:oval>
                      <v:oval id="Oval 95" o:spid="_x0000_s1123" style="position:absolute;left:4708;top:2574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" fillcolor="#a5a5a5 [2092]" stroked="f" strokeweight="1pt">
                        <v:stroke joinstyle="miter"/>
                      </v:oval>
                      <v:oval id="Oval 96" o:spid="_x0000_s1124" style="position:absolute;left:13400;top:2839;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" fillcolor="#a5a5a5 [2092]" stroked="f" strokeweight="1pt">
                        <v:stroke joinstyle="miter"/>
                      </v:oval>
                      <v:oval id="Oval 97" o:spid="_x0000_s1125" style="position:absolute;left:26751;top:38039;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" fillcolor="#a5a5a5 [2092]" stroked="f" strokeweight="1pt">
                        <v:stroke joinstyle="miter"/>
                      </v:oval>
                      <v:oval id="Oval 98" o:spid="_x0000_s1126" style="position:absolute;left:37735;top:2710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" fillcolor="#a5a5a5 [2092]" stroked="f" strokeweight="1pt">
                        <v:stroke joinstyle="miter"/>
                      </v:oval>
                      <v:oval id="Oval 99" o:spid="_x0000_s1127" style="position:absolute;left:24796;top:47522;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" fillcolor="#a5a5a5 [2092]" stroked="f" strokeweight="1pt">
                        <v:stroke joinstyle="miter"/>
                      </v:oval>
                      <v:oval id="Oval 100" o:spid="_x0000_s1128" style="position:absolute;left:2229;top:35002;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" fillcolor="#a5a5a5 [2092]" stroked="f" strokeweight="1pt">
                        <v:stroke joinstyle="miter"/>
                      </v:oval>
                      <v:oval id="Oval 101" o:spid="_x0000_s1129" style="position:absolute;left:333;top:23568;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" fillcolor="#a5a5a5 [2092]" stroked="f" strokeweight="1pt">
                        <v:stroke joinstyle="miter"/>
                      </v:oval>
                      <v:oval id="Oval 102" o:spid="_x0000_s1130" style="position:absolute;left:12404;top:45726;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" fillcolor="#a5a5a5 [2092]" stroked="f" strokeweight="1pt">
                        <v:stroke joinstyle="miter"/>
                      </v:oval>
                      <v:oval id="Oval 103" o:spid="_x0000_s1131" style="position:absolute;left:33495;top:45950;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" fillcolor="#a5a5a5 [2092]" stroked="f" strokeweight="1pt">
                        <v:stroke joinstyle="miter"/>
                      </v:oval>
                      <v:oval id="Oval 104" o:spid="_x0000_s1132" style="position:absolute;left:43846;top:35406;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" fillcolor="#a5a5a5 [2092]" stroked="f" strokeweight="1pt">
                        <v:stroke joinstyle="miter"/>
                      </v:oval>
                      <v:oval id="Oval 105" o:spid="_x0000_s1133" style="position:absolute;left:46165;top:25748;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" fillcolor="#a5a5a5 [2092]" stroked="f" strokeweight="1pt">
                        <v:stroke joinstyle="miter"/>
                      </v:oval>
                      <v:oval id="Oval 106" o:spid="_x0000_s1134" style="position:absolute;left:44359;top:13527;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" fillcolor="#a5a5a5 [2092]" stroked="f" strokeweight="1pt">
                        <v:stroke joinstyle="miter"/>
                      </v:oval>
                      <v:oval id="Oval 107" o:spid="_x0000_s1135" style="position:absolute;left:33495;top:2770;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" fillcolor="#a5a5a5 [2092]" stroked="f" strokeweight="1pt">
                        <v:stroke joinstyle="miter"/>
                      </v:oval>
                      <v:oval id="Oval 108" o:spid="_x0000_s1136" style="position:absolute;left:21392;top:1325;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" fillcolor="#a5a5a5 [2092]" stroked="f" strokeweight="1pt">
                        <v:stroke joinstyle="miter"/>
                      </v:oval>
                      <v:oval id="Oval 110" o:spid="_x0000_s1137" style="position:absolute;left:8559;top:21627;width:287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" fillcolor="#a5a5a5 [2092]" stroked="f" strokeweight="1pt">
                        <v:fill opacity="32896f"/>
                        <v:stroke joinstyle="miter"/>
                      </v:oval>
                      <v:oval id="Oval 111" o:spid="_x0000_s1138" style="position:absolute;left:20701;top:44523;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" fillcolor="#a5a5a5 [2092]" stroked="f" strokeweight="1pt">
                        <v:fill opacity="32896f"/>
                        <v:stroke joinstyle="miter"/>
                      </v:oval>
                      <v:oval id="Oval 112" o:spid="_x0000_s1139" style="position:absolute;left:29092;top:21758;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" fillcolor="#a5a5a5 [2092]" stroked="f" strokeweight="1pt">
                        <v:fill opacity="32896f"/>
                        <v:stroke joinstyle="miter"/>
                      </v:oval>
                      <v:oval id="Oval 113" o:spid="_x0000_s1140" style="position:absolute;left:19312;top:11228;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" fillcolor="#a5a5a5 [2092]" stroked="f" strokeweight="1pt">
                        <v:fill opacity="32896f"/>
                        <v:stroke joinstyle="miter"/>
                      </v:oval>
                      <v:oval id="Oval 114" o:spid="_x0000_s1141" style="position:absolute;left:18771;top:32146;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" fillcolor="#a5a5a5 [2092]" stroked="f" strokeweight="1pt">
                        <v:fill opacity="32896f"/>
                        <v:stroke joinstyle="miter"/>
                      </v:oval>
                      <v:oval id="Oval 115" o:spid="_x0000_s1142" style="position:absolute;left:41828;top:23066;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" fillcolor="#a5a5a5 [2092]" stroked="f" strokeweight="1pt">
                        <v:fill opacity="32896f"/>
                        <v:stroke joinstyle="miter"/>
                      </v:oval>
                    </v:group>
                  </v:group>
                  <v:group id="Gruppieren 121" o:spid="_x0000_s1143" style="position:absolute;left:13127;width:7328;height:8563" coordorigin="13127" coordsize="7328,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Zylinder 122" o:spid="_x0000_s1144" type="#_x0000_t22" style="position:absolute;left:18559;top:2815;width:457;height:2117;rotation:52944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" adj="1166" fillcolor="gray [1629]" stroked="f" strokeweight="1pt">
                      <v:stroke joinstyle="miter"/>
                    </v:shape>
                    <v:shape id="Zylinder 123" o:spid="_x0000_s1145" type="#_x0000_t22" style="position:absolute;left:15223;top:2504;width:457;height:2880;rotation:62568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" adj="857" fillcolor="gray [1629]" stroked="f" strokeweight="1pt">
                      <v:stroke joinstyle="miter"/>
                    </v:shape>
                    <v:oval id="Oval 124" o:spid="_x0000_s1146" style="position:absolute;left:13127;top:30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" fillcolor="#de0002" stroked="f" strokeweight="1pt">
                      <v:stroke joinstyle="miter"/>
                    </v:oval>
                    <v:oval id="Oval 125" o:spid="_x0000_s1147" style="position:absolute;left:19015;top:297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" fillcolor="#de0002" stroked="f" strokeweight="1pt">
                      <v:stroke joinstyle="miter"/>
                    </v:oval>
                    <v:oval id="Oval 126" o:spid="_x0000_s1148" style="position:absolute;left:16405;top:3277;width:1818;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" fillcolor="#a5a5a5 [2092]" stroked="f" strokeweight="1pt">
                      <v:stroke joinstyle="miter"/>
                    </v:oval>
                    <v:shape id="Zylinder 127" o:spid="_x0000_s1149" type="#_x0000_t22" style="position:absolute;left:17355;top:4676;width:473;height:3265;rotation:113138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" adj="782" fillcolor="gray [1629]" stroked="f" strokeweight="1pt">
                      <v:stroke joinstyle="miter"/>
                    </v:shape>
                    <v:oval id="Oval 193" o:spid="_x0000_s1150" style="position:absolute;left:17138;top:712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" fillcolor="#de0002" stroked="f" strokeweight="1pt">
                      <v:stroke joinstyle="miter"/>
                    </v:oval>
                    <v:shape id="Zylinder 194" o:spid="_x0000_s1151" type="#_x0000_t22" style="position:absolute;left:17427;top:916;width:473;height:2520;rotation:6665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" adj="1013" fillcolor="gray [1629]" stroked="f" strokeweight="1pt">
                      <v:stroke joinstyle="miter"/>
                    </v:shape>
                    <v:oval id="Oval 195" o:spid="_x0000_s1152" style="position:absolute;left:17215;width:1440;height:1440;rotation:4195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" fillcolor="#de0002" stroked="f" strokeweight="1pt">
                      <v:stroke joinstyle="miter"/>
                    </v:oval>
                  </v:group>
                </v:group>
                <v:group id="Gruppieren 14" o:spid="_x0000_s1153" style="position:absolute;left:35989;width:21994;height:21960" coordsize="46872,4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o:lock v:ext="edit" aspectratio="t"/>
                  <v:group id="Gruppieren 198" o:spid="_x0000_s1154" style="position:absolute;width:46872;height:46800" coordsize="39772,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Grafik 199" o:spid="_x0000_s1155" type="#_x0000_t75" style="position:absolute;left:17339;width:1911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">
                      <v:imagedata r:id="rId24" o:title="" grayscale="t"/>
                      <v:path arrowok="t"/>
                    </v:shape>
                    <v:shape id="Grafik 200" o:spid="_x0000_s1156" type="#_x0000_t75" style="position:absolute;left:17001;top:17949;width:19113;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">
                      <v:imagedata r:id="rId24" o:title="" grayscale="t"/>
                      <v:path arrowok="t"/>
                    </v:shape>
                    <v:shape id="Grafik 201" o:spid="_x0000_s1157" type="#_x0000_t75" style="position:absolute;top:17881;width:19113;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">
                      <v:imagedata r:id="rId24" o:title="" grayscale="t"/>
                      <v:path arrowok="t"/>
                    </v:shape>
                    <v:shape id="Grafik 202" o:spid="_x0000_s1158" type="#_x0000_t75" style="position:absolute;left:338;width:1911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">
                      <v:imagedata r:id="rId24" o:title="" grayscale="t"/>
                      <v:path arrowok="t"/>
                    </v:shape>
                    <v:shape id="Grafik 203" o:spid="_x0000_s1159" type="#_x0000_t75" style="position:absolute;left:20316;top:20252;width:1911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">
                      <v:imagedata r:id="rId25" o:title="" grayscale="t"/>
                      <v:path arrowok="t"/>
                    </v:shape>
                    <v:shape id="Grafik 204" o:spid="_x0000_s1160" type="#_x0000_t75" style="position:absolute;left:20658;top:2302;width:19114;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">
                      <v:imagedata r:id="rId25" o:title="" grayscale="t"/>
                      <v:path arrowok="t"/>
                    </v:shape>
                    <v:shape id="Grafik 205" o:spid="_x0000_s1161" type="#_x0000_t75" style="position:absolute;left:3318;top:20116;width:19114;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">
                      <v:imagedata r:id="rId25" o:title="" grayscale="t"/>
                      <v:path arrowok="t"/>
                    </v:shape>
                    <v:shape id="Grafik 206" o:spid="_x0000_s1162" type="#_x0000_t75" style="position:absolute;left:3657;top:2235;width:1911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">
                      <v:imagedata r:id="rId25" o:title="" grayscale="t"/>
                      <v:path arrowok="t"/>
                    </v:shape>
                  </v:group>
                  <v:shape id="Grafik 208" o:spid="_x0000_s1163" type="#_x0000_t75" style="position:absolute;left:12022;top:11861;width:22716;height:2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">
                    <v:imagedata r:id="rId26" o:title="" recolortarget="black"/>
                  </v:shape>
                </v:group>
                <v:group id="Gruppieren 15" o:spid="_x0000_s1164" style="position:absolute;left:584;top:340;width:6851;height:5886" coordorigin=",-4825" coordsize="12103,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o:lock v:ext="edit" aspectratio="t"/>
                  <v:oval id="Oval 215" o:spid="_x0000_s1165" style="position:absolute;top:-3159;width:360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" fillcolor="#de0002" stroked="f" strokeweight="1pt">
                    <v:stroke joinstyle="miter"/>
                  </v:oval>
                  <v:shape id="_x0000_s1166" type="#_x0000_t202" style="position:absolute;left:2735;top:-4825;width:6288;height:5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" filled="f" stroked="f">
                    <v:textbox style="mso-fit-shape-to-text:t">
                      <w:txbxContent>
                        <w:p w14:paraId="0A487752" w14:textId="77777777" w:rsidR="00A157F3" w:rsidRPr="007B49B1" w:rsidRDefault="00A157F3" w:rsidP="007B49B1">
                          <w:pPr>
                            <w:jc w:val="center"/>
                            <w:rPr>
                              <w:rFonts w:cs="Arial"/>
                              <w:color w:val="000000" w:themeColor="text1"/>
                              <w:kern w:val="24"/>
                              <w:sz w:val="21"/>
                              <w:szCs w:val="21"/>
                            </w:rPr>
                          </w:pPr>
                          <w:r w:rsidRPr="007B49B1">
                            <w:rPr>
                              <w:rFonts w:cs="Arial"/>
                              <w:color w:val="000000" w:themeColor="text1"/>
                              <w:kern w:val="24"/>
                              <w:sz w:val="21"/>
                              <w:szCs w:val="21"/>
                            </w:rPr>
                            <w:t>O</w:t>
                          </w:r>
                        </w:p>
                      </w:txbxContent>
                    </v:textbox>
                  </v:shape>
                  <v:oval id="Oval 217" o:spid="_x0000_s1167" style="position:absolute;top:165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" fillcolor="#a5a5a5 [2092]" stroked="f" strokeweight="1pt">
                    <v:stroke joinstyle="miter"/>
                  </v:oval>
                  <v:shape id="Textfeld 53" o:spid="_x0000_s1168" type="#_x0000_t202" style="position:absolute;left:3507;top:85;width:8596;height:5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" filled="f" stroked="f">
                    <v:textbox style="mso-fit-shape-to-text:t">
                      <w:txbxContent>
                        <w:p w14:paraId="191632DF" w14:textId="77777777" w:rsidR="00A157F3" w:rsidRPr="007B49B1" w:rsidRDefault="00A157F3" w:rsidP="007B49B1">
                          <w:pPr>
                            <w:jc w:val="center"/>
                            <w:rPr>
                              <w:rFonts w:cs="Arial"/>
                              <w:color w:val="000000" w:themeColor="text1"/>
                              <w:kern w:val="24"/>
                              <w:sz w:val="20"/>
                              <w:szCs w:val="20"/>
                            </w:rPr>
                          </w:pPr>
                          <w:r w:rsidRPr="007B49B1">
                            <w:rPr>
                              <w:rFonts w:cs="Arial"/>
                              <w:color w:val="000000" w:themeColor="text1"/>
                              <w:kern w:val="24"/>
                              <w:sz w:val="20"/>
                              <w:szCs w:val="20"/>
                            </w:rPr>
                            <w:t>Al, Si</w:t>
                          </w:r>
                        </w:p>
                      </w:txbxContent>
                    </v:textbox>
                  </v:shape>
                </v:group>
                <v:group id="Gruppieren 81" o:spid="_x0000_s1169" style="position:absolute;left:46177;top:10356;width:2398;height:2160;rotation:-1114311fd" coordsize="383890,34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">
                  <o:lock v:ext="edit" aspectratio="t"/>
                  <v:line id="Gerade Verbindung 220" o:spid="_x0000_s1170" style="position:absolute;flip:y;visibility:visible;mso-wrap-style:square" from="71120,83820" to="238760,19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" strokecolor="black [3213]" strokeweight="2.25pt">
                    <v:stroke joinstyle="miter"/>
                  </v:line>
                  <v:line id="Gerade Verbindung 221" o:spid="_x0000_s1171" style="position:absolute;flip:x y;visibility:visible;mso-wrap-style:square" from="238760,83820" to="302260,27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" strokecolor="black [3213]" strokeweight="2.25pt">
                    <v:stroke joinstyle="miter"/>
                  </v:line>
                  <v:oval id="Oval 222" o:spid="_x0000_s1172" style="position:absolute;top:111760;width:162000;height:16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" fillcolor="#ffc000" stroked="f" strokeweight="1pt">
                    <v:stroke joinstyle="miter"/>
                  </v:oval>
                  <v:oval id="Oval 223" o:spid="_x0000_s1173" style="position:absolute;left:160020;width:162000;height:16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" fillcolor="#ffc000" stroked="f" strokeweight="1pt">
                    <v:stroke joinstyle="miter"/>
                  </v:oval>
                  <v:oval id="Oval 224" o:spid="_x0000_s1174" style="position:absolute;left:221890;top:183790;width:162000;height:16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" fillcolor="#ffc000" stroked="f" strokeweight="1pt">
                    <v:stroke joinstyle="miter"/>
                  </v:oval>
                </v:group>
                <w10:anchorlock/>
              </v:group>
            </w:pict>
          </mc:Fallback>
        </mc:AlternateContent>
      </w:r>
    </w:p>
    <w:p w14:paraId="1325C7E7" w14:textId="657DC2D3" w:rsidR="00102540" w:rsidRPr="00102540"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7</w:t>
      </w:r>
      <w:r w:rsidR="000D150F">
        <w:rPr>
          <w:noProof/>
        </w:rPr>
        <w:fldChar w:fldCharType="end"/>
      </w:r>
      <w:r w:rsidR="00586DEA">
        <w:t xml:space="preserve">: </w:t>
      </w:r>
      <w:r w:rsidR="007B49B1">
        <w:t>SiO</w:t>
      </w:r>
      <w:r w:rsidR="007B49B1" w:rsidRPr="007B49B1">
        <w:rPr>
          <w:vertAlign w:val="subscript"/>
        </w:rPr>
        <w:t>4</w:t>
      </w:r>
      <w:r w:rsidR="007B49B1">
        <w:t>- bzw. AlO</w:t>
      </w:r>
      <w:r w:rsidR="007B49B1" w:rsidRPr="007B49B1">
        <w:rPr>
          <w:vertAlign w:val="subscript"/>
        </w:rPr>
        <w:t>4</w:t>
      </w:r>
      <w:r w:rsidR="007B49B1">
        <w:t>-Tetraeder (links), ß-Käfig (Mitte), Lasurit-Struktur (rechts)</w:t>
      </w:r>
    </w:p>
    <w:p w14:paraId="31AF9260" w14:textId="12206EFB" w:rsidR="00A157F3" w:rsidRDefault="00A157F3" w:rsidP="007B49B1">
      <w:r>
        <w:t xml:space="preserve">Das </w:t>
      </w:r>
      <w:r w:rsidR="00CE6219">
        <w:t>ungebundene</w:t>
      </w:r>
      <w:r>
        <w:t xml:space="preserve"> Elektron in Radikal-Anionen ist aufgrund der ausgeprägten Delokalisierung </w:t>
      </w:r>
      <w:r w:rsidR="00CE6219">
        <w:t>(siehe Abb.</w:t>
      </w:r>
      <w:r w:rsidR="000E69B3">
        <w:t>8</w:t>
      </w:r>
      <w:r w:rsidR="00CE6219">
        <w:t xml:space="preserve">) </w:t>
      </w:r>
      <w:r>
        <w:t xml:space="preserve">leicht </w:t>
      </w:r>
      <w:r w:rsidR="00CB57F9">
        <w:t>durch die Energie des sichtbaren Lichtes anzuregen</w:t>
      </w:r>
      <w:r>
        <w:t xml:space="preserve">. </w:t>
      </w:r>
      <w:r w:rsidR="00CB57F9">
        <w:t xml:space="preserve">Für das </w:t>
      </w:r>
      <w:proofErr w:type="spellStart"/>
      <w:r w:rsidR="00CB57F9">
        <w:t>Trisulfid</w:t>
      </w:r>
      <w:proofErr w:type="spellEnd"/>
      <w:r w:rsidR="00CB57F9">
        <w:t xml:space="preserve">-Radikalanion können folgende </w:t>
      </w:r>
      <w:proofErr w:type="spellStart"/>
      <w:r w:rsidR="00CB57F9">
        <w:t>mesomere</w:t>
      </w:r>
      <w:proofErr w:type="spellEnd"/>
      <w:r w:rsidR="00CB57F9">
        <w:t xml:space="preserve"> Grenzformeln formuliert werden:</w:t>
      </w:r>
    </w:p>
    <w:p w14:paraId="01866765" w14:textId="187B0986" w:rsidR="00CB57F9" w:rsidRDefault="00B27E37" w:rsidP="007B49B1">
      <w:r>
        <w:rPr>
          <w:noProof/>
          <w:lang w:eastAsia="de-DE"/>
        </w:rPr>
        <mc:AlternateContent>
          <mc:Choice Requires="wpg">
            <w:drawing>
              <wp:inline distT="0" distB="0" distL="0" distR="0" wp14:anchorId="7FA328F5" wp14:editId="0B15AE8F">
                <wp:extent cx="5916010" cy="1081087"/>
                <wp:effectExtent l="0" t="0" r="15240" b="24130"/>
                <wp:docPr id="2134" name="Gruppieren 21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16010" cy="1081087"/>
                          <a:chOff x="0" y="0"/>
                          <a:chExt cx="5916010" cy="1081087"/>
                        </a:xfrm>
                      </wpg:grpSpPr>
                      <wpg:grpSp>
                        <wpg:cNvPr id="232" name="Gruppieren 232"/>
                        <wpg:cNvGrpSpPr/>
                        <wpg:grpSpPr>
                          <a:xfrm>
                            <a:off x="0" y="0"/>
                            <a:ext cx="108000" cy="1081087"/>
                            <a:chOff x="0" y="0"/>
                            <a:chExt cx="108000" cy="1081087"/>
                          </a:xfrm>
                        </wpg:grpSpPr>
                        <wps:wsp>
                          <wps:cNvPr id="226" name="Gerade Verbindung 226"/>
                          <wps:cNvCnPr/>
                          <wps:spPr>
                            <a:xfrm>
                              <a:off x="5080" y="0"/>
                              <a:ext cx="0" cy="10810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Gerade Verbindung 228"/>
                          <wps:cNvCnPr/>
                          <wps:spPr>
                            <a:xfrm>
                              <a:off x="0" y="107950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Gerade Verbindung 229"/>
                          <wps:cNvCnPr/>
                          <wps:spPr>
                            <a:xfrm>
                              <a:off x="0" y="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3" name="Gruppieren 233"/>
                        <wpg:cNvGrpSpPr/>
                        <wpg:grpSpPr>
                          <a:xfrm>
                            <a:off x="5805520" y="0"/>
                            <a:ext cx="110490" cy="1081087"/>
                            <a:chOff x="0" y="0"/>
                            <a:chExt cx="110490" cy="1081087"/>
                          </a:xfrm>
                        </wpg:grpSpPr>
                        <wps:wsp>
                          <wps:cNvPr id="227" name="Gerade Verbindung 227"/>
                          <wps:cNvCnPr/>
                          <wps:spPr>
                            <a:xfrm>
                              <a:off x="106680" y="0"/>
                              <a:ext cx="0" cy="10810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0" name="Gerade Verbindung 230"/>
                          <wps:cNvCnPr/>
                          <wps:spPr>
                            <a:xfrm>
                              <a:off x="2540" y="2540"/>
                              <a:ext cx="107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Gerade Verbindung 231"/>
                          <wps:cNvCnPr/>
                          <wps:spPr>
                            <a:xfrm>
                              <a:off x="0" y="1074420"/>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73" name="Gerade Verbindung mit Pfeil 2073"/>
                        <wps:cNvCnPr/>
                        <wps:spPr>
                          <a:xfrm>
                            <a:off x="1654750" y="496152"/>
                            <a:ext cx="486271"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102" name="Gerade Verbindung mit Pfeil 2102"/>
                        <wps:cNvCnPr/>
                        <wps:spPr>
                          <a:xfrm>
                            <a:off x="3747438" y="499221"/>
                            <a:ext cx="486271"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cNvPr id="2131" name="Gruppieren 2131"/>
                        <wpg:cNvGrpSpPr/>
                        <wpg:grpSpPr>
                          <a:xfrm>
                            <a:off x="91415" y="88985"/>
                            <a:ext cx="1670050" cy="796290"/>
                            <a:chOff x="-19050" y="0"/>
                            <a:chExt cx="1670050" cy="796856"/>
                          </a:xfrm>
                        </wpg:grpSpPr>
                        <wpg:grpSp>
                          <wpg:cNvPr id="2087" name="Gruppieren 2087"/>
                          <wpg:cNvGrpSpPr/>
                          <wpg:grpSpPr>
                            <a:xfrm>
                              <a:off x="33020" y="0"/>
                              <a:ext cx="1617980" cy="796856"/>
                              <a:chOff x="0" y="0"/>
                              <a:chExt cx="1617980" cy="796856"/>
                            </a:xfrm>
                          </wpg:grpSpPr>
                          <wps:wsp>
                            <wps:cNvPr id="235" name="Gerade Verbindung 235"/>
                            <wps:cNvCnPr/>
                            <wps:spPr>
                              <a:xfrm flipV="1">
                                <a:off x="302917" y="317191"/>
                                <a:ext cx="332740" cy="23114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74" name="Gruppieren 2074"/>
                            <wpg:cNvGrpSpPr/>
                            <wpg:grpSpPr>
                              <a:xfrm>
                                <a:off x="0" y="0"/>
                                <a:ext cx="1617980" cy="796856"/>
                                <a:chOff x="0" y="0"/>
                                <a:chExt cx="1617980" cy="796856"/>
                              </a:xfrm>
                            </wpg:grpSpPr>
                            <wps:wsp>
                              <wps:cNvPr id="237" name="Textfeld 237"/>
                              <wps:cNvSpPr txBox="1"/>
                              <wps:spPr>
                                <a:xfrm>
                                  <a:off x="573482" y="0"/>
                                  <a:ext cx="353060" cy="515303"/>
                                </a:xfrm>
                                <a:prstGeom prst="rect">
                                  <a:avLst/>
                                </a:prstGeom>
                                <a:noFill/>
                                <a:ln w="6350">
                                  <a:noFill/>
                                </a:ln>
                              </wps:spPr>
                              <wps:txbx>
                                <w:txbxContent>
                                  <w:p w14:paraId="2D29D8DF" w14:textId="77777777" w:rsidR="00CB57F9" w:rsidRPr="00CB57F9" w:rsidRDefault="00CB57F9" w:rsidP="00CB57F9">
                                    <w:pPr>
                                      <w:rPr>
                                        <w:sz w:val="40"/>
                                        <w:szCs w:val="36"/>
                                      </w:rPr>
                                    </w:pPr>
                                    <w:r w:rsidRPr="00CB57F9">
                                      <w:rPr>
                                        <w:sz w:val="40"/>
                                        <w:szCs w:val="3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Gerade Verbindung 239"/>
                              <wps:cNvCnPr/>
                              <wps:spPr>
                                <a:xfrm rot="10800000">
                                  <a:off x="868959" y="319262"/>
                                  <a:ext cx="332740" cy="23114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Textfeld 236"/>
                              <wps:cNvSpPr txBox="1"/>
                              <wps:spPr>
                                <a:xfrm>
                                  <a:off x="0" y="356775"/>
                                  <a:ext cx="1617980" cy="431144"/>
                                </a:xfrm>
                                <a:prstGeom prst="rect">
                                  <a:avLst/>
                                </a:prstGeom>
                                <a:noFill/>
                                <a:ln w="6350">
                                  <a:noFill/>
                                </a:ln>
                              </wps:spPr>
                              <wps:txbx>
                                <w:txbxContent>
                                  <w:p w14:paraId="1FEA7E74" w14:textId="0C71152B" w:rsidR="00CB57F9" w:rsidRPr="00CB57F9" w:rsidRDefault="00CB57F9">
                                    <w:pPr>
                                      <w:rPr>
                                        <w:sz w:val="40"/>
                                        <w:szCs w:val="36"/>
                                      </w:rPr>
                                    </w:pPr>
                                    <w:r w:rsidRPr="00CB57F9">
                                      <w:rPr>
                                        <w:sz w:val="40"/>
                                        <w:szCs w:val="36"/>
                                      </w:rPr>
                                      <w:t>S</w:t>
                                    </w:r>
                                    <w:r>
                                      <w:rPr>
                                        <w:sz w:val="40"/>
                                        <w:szCs w:val="36"/>
                                      </w:rPr>
                                      <w:t xml:space="preserve">    </w:t>
                                    </w:r>
                                    <w:r>
                                      <w:rPr>
                                        <w:sz w:val="40"/>
                                        <w:szCs w:val="36"/>
                                      </w:rPr>
                                      <w:tab/>
                                    </w:r>
                                    <w:r w:rsidRPr="00DA760E">
                                      <w:rPr>
                                        <w:sz w:val="56"/>
                                        <w:szCs w:val="52"/>
                                      </w:rPr>
                                      <w:t xml:space="preserve"> </w:t>
                                    </w:r>
                                    <w:r>
                                      <w:rPr>
                                        <w:sz w:val="40"/>
                                        <w:szCs w:val="36"/>
                                      </w:rPr>
                                      <w:t xml:space="preserv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Gerade Verbindung 2064"/>
                              <wps:cNvCnPr/>
                              <wps:spPr>
                                <a:xfrm rot="10800000">
                                  <a:off x="776462" y="134268"/>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5" name="Gerade Verbindung 2065"/>
                              <wps:cNvCnPr/>
                              <wps:spPr>
                                <a:xfrm rot="10800000" flipV="1">
                                  <a:off x="599396" y="134268"/>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6" name="Gerade Verbindung 2066"/>
                              <wps:cNvCnPr/>
                              <wps:spPr>
                                <a:xfrm rot="10800000">
                                  <a:off x="1315588" y="464615"/>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7" name="Gerade Verbindung 2067"/>
                              <wps:cNvCnPr/>
                              <wps:spPr>
                                <a:xfrm rot="10800000">
                                  <a:off x="1167593" y="699822"/>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9" name="Gerade Verbindung 2069"/>
                              <wps:cNvCnPr/>
                              <wps:spPr>
                                <a:xfrm rot="10800000" flipV="1">
                                  <a:off x="31199" y="477829"/>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 name="Gerade Verbindung 2070"/>
                              <wps:cNvCnPr/>
                              <wps:spPr>
                                <a:xfrm rot="10800000" flipV="1">
                                  <a:off x="176552" y="713036"/>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 name="Oval 2071"/>
                              <wps:cNvSpPr>
                                <a:spLocks/>
                              </wps:cNvSpPr>
                              <wps:spPr>
                                <a:xfrm>
                                  <a:off x="1416527" y="684479"/>
                                  <a:ext cx="72000" cy="7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Gerade Verbindung 2072"/>
                              <wps:cNvCnPr/>
                              <wps:spPr>
                                <a:xfrm rot="5400000" flipV="1">
                                  <a:off x="747" y="658284"/>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19" name="Gerade Verbindung 2119"/>
                          <wps:cNvCnPr/>
                          <wps:spPr>
                            <a:xfrm>
                              <a:off x="-19050" y="462280"/>
                              <a:ext cx="72000" cy="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g:grpSp>
                        <wpg:cNvPr id="2133" name="Gruppieren 2133"/>
                        <wpg:cNvGrpSpPr/>
                        <wpg:grpSpPr>
                          <a:xfrm>
                            <a:off x="4249812" y="125807"/>
                            <a:ext cx="1617980" cy="796290"/>
                            <a:chOff x="0" y="0"/>
                            <a:chExt cx="1617980" cy="796290"/>
                          </a:xfrm>
                        </wpg:grpSpPr>
                        <wpg:grpSp>
                          <wpg:cNvPr id="2104" name="Gruppieren 2104"/>
                          <wpg:cNvGrpSpPr/>
                          <wpg:grpSpPr>
                            <a:xfrm>
                              <a:off x="0" y="0"/>
                              <a:ext cx="1617980" cy="796290"/>
                              <a:chOff x="0" y="0"/>
                              <a:chExt cx="1617980" cy="796856"/>
                            </a:xfrm>
                          </wpg:grpSpPr>
                          <wps:wsp>
                            <wps:cNvPr id="2105" name="Gerade Verbindung 2105"/>
                            <wps:cNvCnPr/>
                            <wps:spPr>
                              <a:xfrm flipV="1">
                                <a:off x="302917" y="317191"/>
                                <a:ext cx="332740" cy="23114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06" name="Gruppieren 2106"/>
                            <wpg:cNvGrpSpPr/>
                            <wpg:grpSpPr>
                              <a:xfrm>
                                <a:off x="0" y="0"/>
                                <a:ext cx="1617980" cy="796856"/>
                                <a:chOff x="0" y="0"/>
                                <a:chExt cx="1617980" cy="796856"/>
                              </a:xfrm>
                            </wpg:grpSpPr>
                            <wps:wsp>
                              <wps:cNvPr id="2107" name="Textfeld 2107"/>
                              <wps:cNvSpPr txBox="1"/>
                              <wps:spPr>
                                <a:xfrm>
                                  <a:off x="573482" y="0"/>
                                  <a:ext cx="353060" cy="515303"/>
                                </a:xfrm>
                                <a:prstGeom prst="rect">
                                  <a:avLst/>
                                </a:prstGeom>
                                <a:noFill/>
                                <a:ln w="6350">
                                  <a:noFill/>
                                </a:ln>
                              </wps:spPr>
                              <wps:txbx>
                                <w:txbxContent>
                                  <w:p w14:paraId="42BDEA4F" w14:textId="77777777" w:rsidR="00CE6219" w:rsidRPr="00CB57F9" w:rsidRDefault="00CE6219" w:rsidP="00CE6219">
                                    <w:pPr>
                                      <w:rPr>
                                        <w:sz w:val="40"/>
                                        <w:szCs w:val="36"/>
                                      </w:rPr>
                                    </w:pPr>
                                    <w:r w:rsidRPr="00CB57F9">
                                      <w:rPr>
                                        <w:sz w:val="40"/>
                                        <w:szCs w:val="3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 name="Gerade Verbindung 2108"/>
                              <wps:cNvCnPr/>
                              <wps:spPr>
                                <a:xfrm rot="10800000">
                                  <a:off x="868959" y="319262"/>
                                  <a:ext cx="332740" cy="23114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9" name="Textfeld 2109"/>
                              <wps:cNvSpPr txBox="1"/>
                              <wps:spPr>
                                <a:xfrm>
                                  <a:off x="0" y="356775"/>
                                  <a:ext cx="1617980" cy="431144"/>
                                </a:xfrm>
                                <a:prstGeom prst="rect">
                                  <a:avLst/>
                                </a:prstGeom>
                                <a:noFill/>
                                <a:ln w="6350">
                                  <a:noFill/>
                                </a:ln>
                              </wps:spPr>
                              <wps:txbx>
                                <w:txbxContent>
                                  <w:p w14:paraId="0AD2BBD5" w14:textId="77777777" w:rsidR="00CE6219" w:rsidRPr="00CB57F9" w:rsidRDefault="00CE6219" w:rsidP="00CE6219">
                                    <w:pPr>
                                      <w:rPr>
                                        <w:sz w:val="40"/>
                                        <w:szCs w:val="36"/>
                                      </w:rPr>
                                    </w:pPr>
                                    <w:r w:rsidRPr="00CB57F9">
                                      <w:rPr>
                                        <w:sz w:val="40"/>
                                        <w:szCs w:val="36"/>
                                      </w:rPr>
                                      <w:t>S</w:t>
                                    </w:r>
                                    <w:r>
                                      <w:rPr>
                                        <w:sz w:val="40"/>
                                        <w:szCs w:val="36"/>
                                      </w:rPr>
                                      <w:t xml:space="preserve">    </w:t>
                                    </w:r>
                                    <w:r>
                                      <w:rPr>
                                        <w:sz w:val="40"/>
                                        <w:szCs w:val="36"/>
                                      </w:rPr>
                                      <w:tab/>
                                    </w:r>
                                    <w:r w:rsidRPr="00DA760E">
                                      <w:rPr>
                                        <w:sz w:val="56"/>
                                        <w:szCs w:val="52"/>
                                      </w:rPr>
                                      <w:t xml:space="preserve"> </w:t>
                                    </w:r>
                                    <w:r>
                                      <w:rPr>
                                        <w:sz w:val="40"/>
                                        <w:szCs w:val="36"/>
                                      </w:rPr>
                                      <w:t xml:space="preserv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 name="Gerade Verbindung 2110"/>
                              <wps:cNvCnPr/>
                              <wps:spPr>
                                <a:xfrm rot="10800000">
                                  <a:off x="776462" y="134268"/>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1" name="Gerade Verbindung 2111"/>
                              <wps:cNvCnPr/>
                              <wps:spPr>
                                <a:xfrm rot="10800000" flipV="1">
                                  <a:off x="599396" y="134268"/>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2" name="Gerade Verbindung 2112"/>
                              <wps:cNvCnPr/>
                              <wps:spPr>
                                <a:xfrm rot="10800000">
                                  <a:off x="1315588" y="464615"/>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3" name="Gerade Verbindung 2113"/>
                              <wps:cNvCnPr/>
                              <wps:spPr>
                                <a:xfrm rot="10800000">
                                  <a:off x="1167593" y="699822"/>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4" name="Gerade Verbindung 2114"/>
                              <wps:cNvCnPr/>
                              <wps:spPr>
                                <a:xfrm rot="10800000" flipV="1">
                                  <a:off x="31199" y="477829"/>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5" name="Gerade Verbindung 2115"/>
                              <wps:cNvCnPr/>
                              <wps:spPr>
                                <a:xfrm rot="10800000" flipV="1">
                                  <a:off x="176552" y="713036"/>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6" name="Oval 2116"/>
                              <wps:cNvSpPr>
                                <a:spLocks/>
                              </wps:cNvSpPr>
                              <wps:spPr>
                                <a:xfrm>
                                  <a:off x="2689" y="682757"/>
                                  <a:ext cx="72000" cy="7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 name="Gerade Verbindung 2117"/>
                              <wps:cNvCnPr/>
                              <wps:spPr>
                                <a:xfrm rot="16200000">
                                  <a:off x="1358258" y="670642"/>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20" name="Gerade Verbindung 2120"/>
                          <wps:cNvCnPr/>
                          <wps:spPr>
                            <a:xfrm>
                              <a:off x="1463040" y="469900"/>
                              <a:ext cx="71755" cy="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g:grpSp>
                        <wpg:cNvPr id="2132" name="Gruppieren 2132"/>
                        <wpg:cNvGrpSpPr/>
                        <wpg:grpSpPr>
                          <a:xfrm>
                            <a:off x="2083482" y="46027"/>
                            <a:ext cx="1750060" cy="933450"/>
                            <a:chOff x="0" y="0"/>
                            <a:chExt cx="1750060" cy="933450"/>
                          </a:xfrm>
                        </wpg:grpSpPr>
                        <wpg:grpSp>
                          <wpg:cNvPr id="2130" name="Gruppieren 2130"/>
                          <wpg:cNvGrpSpPr/>
                          <wpg:grpSpPr>
                            <a:xfrm>
                              <a:off x="132080" y="68580"/>
                              <a:ext cx="1617980" cy="796856"/>
                              <a:chOff x="0" y="0"/>
                              <a:chExt cx="1617980" cy="796856"/>
                            </a:xfrm>
                          </wpg:grpSpPr>
                          <wpg:grpSp>
                            <wpg:cNvPr id="2088" name="Gruppieren 2088"/>
                            <wpg:cNvGrpSpPr/>
                            <wpg:grpSpPr>
                              <a:xfrm>
                                <a:off x="0" y="0"/>
                                <a:ext cx="1617980" cy="796856"/>
                                <a:chOff x="0" y="0"/>
                                <a:chExt cx="1617980" cy="796856"/>
                              </a:xfrm>
                            </wpg:grpSpPr>
                            <wps:wsp>
                              <wps:cNvPr id="2089" name="Gerade Verbindung 2089"/>
                              <wps:cNvCnPr/>
                              <wps:spPr>
                                <a:xfrm flipV="1">
                                  <a:off x="302917" y="317191"/>
                                  <a:ext cx="332740" cy="23114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90" name="Gruppieren 2090"/>
                              <wpg:cNvGrpSpPr/>
                              <wpg:grpSpPr>
                                <a:xfrm>
                                  <a:off x="0" y="0"/>
                                  <a:ext cx="1617980" cy="796856"/>
                                  <a:chOff x="0" y="0"/>
                                  <a:chExt cx="1617980" cy="796856"/>
                                </a:xfrm>
                              </wpg:grpSpPr>
                              <wps:wsp>
                                <wps:cNvPr id="2091" name="Textfeld 2091"/>
                                <wps:cNvSpPr txBox="1"/>
                                <wps:spPr>
                                  <a:xfrm>
                                    <a:off x="573482" y="0"/>
                                    <a:ext cx="353060" cy="515303"/>
                                  </a:xfrm>
                                  <a:prstGeom prst="rect">
                                    <a:avLst/>
                                  </a:prstGeom>
                                  <a:noFill/>
                                  <a:ln w="6350">
                                    <a:noFill/>
                                  </a:ln>
                                </wps:spPr>
                                <wps:txbx>
                                  <w:txbxContent>
                                    <w:p w14:paraId="3F3E6535" w14:textId="77777777" w:rsidR="00CE6219" w:rsidRPr="00CB57F9" w:rsidRDefault="00CE6219" w:rsidP="00CE6219">
                                      <w:pPr>
                                        <w:rPr>
                                          <w:sz w:val="40"/>
                                          <w:szCs w:val="36"/>
                                        </w:rPr>
                                      </w:pPr>
                                      <w:r w:rsidRPr="00CB57F9">
                                        <w:rPr>
                                          <w:sz w:val="40"/>
                                          <w:szCs w:val="3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 name="Gerade Verbindung 2092"/>
                                <wps:cNvCnPr/>
                                <wps:spPr>
                                  <a:xfrm rot="10800000">
                                    <a:off x="868959" y="319262"/>
                                    <a:ext cx="332740" cy="23114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3" name="Textfeld 2093"/>
                                <wps:cNvSpPr txBox="1"/>
                                <wps:spPr>
                                  <a:xfrm>
                                    <a:off x="0" y="356775"/>
                                    <a:ext cx="1617980" cy="431144"/>
                                  </a:xfrm>
                                  <a:prstGeom prst="rect">
                                    <a:avLst/>
                                  </a:prstGeom>
                                  <a:noFill/>
                                  <a:ln w="6350">
                                    <a:noFill/>
                                  </a:ln>
                                </wps:spPr>
                                <wps:txbx>
                                  <w:txbxContent>
                                    <w:p w14:paraId="57BD7FEA" w14:textId="77777777" w:rsidR="00CE6219" w:rsidRPr="00CB57F9" w:rsidRDefault="00CE6219" w:rsidP="00CE6219">
                                      <w:pPr>
                                        <w:rPr>
                                          <w:sz w:val="40"/>
                                          <w:szCs w:val="36"/>
                                        </w:rPr>
                                      </w:pPr>
                                      <w:r w:rsidRPr="00CB57F9">
                                        <w:rPr>
                                          <w:sz w:val="40"/>
                                          <w:szCs w:val="36"/>
                                        </w:rPr>
                                        <w:t>S</w:t>
                                      </w:r>
                                      <w:r>
                                        <w:rPr>
                                          <w:sz w:val="40"/>
                                          <w:szCs w:val="36"/>
                                        </w:rPr>
                                        <w:t xml:space="preserve">    </w:t>
                                      </w:r>
                                      <w:r>
                                        <w:rPr>
                                          <w:sz w:val="40"/>
                                          <w:szCs w:val="36"/>
                                        </w:rPr>
                                        <w:tab/>
                                      </w:r>
                                      <w:r w:rsidRPr="00DA760E">
                                        <w:rPr>
                                          <w:sz w:val="56"/>
                                          <w:szCs w:val="52"/>
                                        </w:rPr>
                                        <w:t xml:space="preserve"> </w:t>
                                      </w:r>
                                      <w:r>
                                        <w:rPr>
                                          <w:sz w:val="40"/>
                                          <w:szCs w:val="36"/>
                                        </w:rPr>
                                        <w:t xml:space="preserv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 name="Gerade Verbindung 2095"/>
                                <wps:cNvCnPr/>
                                <wps:spPr>
                                  <a:xfrm rot="10800000" flipV="1">
                                    <a:off x="599396" y="134268"/>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6" name="Gerade Verbindung 2096"/>
                                <wps:cNvCnPr/>
                                <wps:spPr>
                                  <a:xfrm rot="10800000">
                                    <a:off x="1315588" y="464615"/>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7" name="Gerade Verbindung 2097"/>
                                <wps:cNvCnPr/>
                                <wps:spPr>
                                  <a:xfrm rot="10800000">
                                    <a:off x="1167593" y="699822"/>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8" name="Gerade Verbindung 2098"/>
                                <wps:cNvCnPr/>
                                <wps:spPr>
                                  <a:xfrm rot="10800000" flipV="1">
                                    <a:off x="31199" y="477829"/>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9" name="Gerade Verbindung 2099"/>
                                <wps:cNvCnPr/>
                                <wps:spPr>
                                  <a:xfrm rot="10800000" flipV="1">
                                    <a:off x="176552" y="713036"/>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0" name="Oval 2100"/>
                                <wps:cNvSpPr>
                                  <a:spLocks/>
                                </wps:cNvSpPr>
                                <wps:spPr>
                                  <a:xfrm>
                                    <a:off x="816766" y="134196"/>
                                    <a:ext cx="72000" cy="72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Gerade Verbindung 2101"/>
                                <wps:cNvCnPr/>
                                <wps:spPr>
                                  <a:xfrm rot="5400000" flipV="1">
                                    <a:off x="747" y="658284"/>
                                    <a:ext cx="126365" cy="8382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18" name="Gerade Verbindung 2118"/>
                            <wps:cNvCnPr/>
                            <wps:spPr>
                              <a:xfrm rot="16200000">
                                <a:off x="1358900" y="670560"/>
                                <a:ext cx="126365" cy="83760"/>
                              </a:xfrm>
                              <a:prstGeom prst="line">
                                <a:avLst/>
                              </a:prstGeom>
                              <a:ln w="28575"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22" name="Gerade Verbindung 2122"/>
                          <wps:cNvCnPr/>
                          <wps:spPr>
                            <a:xfrm>
                              <a:off x="0" y="642620"/>
                              <a:ext cx="72000" cy="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g:cNvPr id="2126" name="Gruppieren 2126"/>
                          <wpg:cNvGrpSpPr/>
                          <wpg:grpSpPr>
                            <a:xfrm>
                              <a:off x="858520" y="0"/>
                              <a:ext cx="144000" cy="144000"/>
                              <a:chOff x="-38100" y="-5080"/>
                              <a:chExt cx="144000" cy="144000"/>
                            </a:xfrm>
                          </wpg:grpSpPr>
                          <wps:wsp>
                            <wps:cNvPr id="2121" name="Gerade Verbindung 2121"/>
                            <wps:cNvCnPr/>
                            <wps:spPr>
                              <a:xfrm>
                                <a:off x="0" y="68580"/>
                                <a:ext cx="72000" cy="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123" name="Gerade Verbindung 2123"/>
                            <wps:cNvCnPr/>
                            <wps:spPr>
                              <a:xfrm rot="5400000" flipH="1">
                                <a:off x="-318" y="66358"/>
                                <a:ext cx="72000" cy="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125" name="Oval 2125"/>
                            <wps:cNvSpPr/>
                            <wps:spPr>
                              <a:xfrm>
                                <a:off x="-38100" y="-5080"/>
                                <a:ext cx="144000" cy="144000"/>
                              </a:xfrm>
                              <a:prstGeom prst="ellipse">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29" name="Gruppieren 2129"/>
                          <wpg:cNvGrpSpPr/>
                          <wpg:grpSpPr>
                            <a:xfrm>
                              <a:off x="1605280" y="789940"/>
                              <a:ext cx="143510" cy="143510"/>
                              <a:chOff x="0" y="0"/>
                              <a:chExt cx="143510" cy="143510"/>
                            </a:xfrm>
                          </wpg:grpSpPr>
                          <wps:wsp>
                            <wps:cNvPr id="2127" name="Oval 2127"/>
                            <wps:cNvSpPr/>
                            <wps:spPr>
                              <a:xfrm>
                                <a:off x="0" y="0"/>
                                <a:ext cx="143510" cy="143510"/>
                              </a:xfrm>
                              <a:prstGeom prst="ellipse">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 name="Gerade Verbindung 2128"/>
                            <wps:cNvCnPr/>
                            <wps:spPr>
                              <a:xfrm>
                                <a:off x="34680" y="69850"/>
                                <a:ext cx="72000" cy="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7FA328F5" id="Gruppieren 2134" o:spid="_x0000_s1175" style="width:465.85pt;height:85.1pt;mso-position-horizontal-relative:char;mso-position-vertical-relative:line" coordsize="59160,1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">
                <o:lock v:ext="edit" aspectratio="t"/>
                <v:group id="Gruppieren 232" o:spid="_x0000_s1176" style="position:absolute;width:1080;height:10810" coordsize="1080,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Gerade Verbindung 226" o:spid="_x0000_s1177" style="position:absolute;visibility:visible;mso-wrap-style:square" from="50,0" to="50,1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" strokecolor="black [3213]" strokeweight="1pt">
                    <v:stroke joinstyle="miter"/>
                  </v:line>
                  <v:line id="Gerade Verbindung 228" o:spid="_x0000_s1178" style="position:absolute;visibility:visible;mso-wrap-style:square" from="0,10795" to="108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" strokecolor="black [3213]" strokeweight="1pt">
                    <v:stroke joinstyle="miter"/>
                  </v:line>
                  <v:line id="Gerade Verbindung 229" o:spid="_x0000_s1179"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" strokecolor="black [3213]" strokeweight="1pt">
                    <v:stroke joinstyle="miter"/>
                  </v:line>
                </v:group>
                <v:group id="Gruppieren 233" o:spid="_x0000_s1180" style="position:absolute;left:58055;width:1105;height:10810" coordsize="1104,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Gerade Verbindung 227" o:spid="_x0000_s1181" style="position:absolute;visibility:visible;mso-wrap-style:square" from="1066,0" to="1066,1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" strokecolor="black [3213]" strokeweight="1pt">
                    <v:stroke joinstyle="miter"/>
                  </v:line>
                  <v:line id="Gerade Verbindung 230" o:spid="_x0000_s1182" style="position:absolute;visibility:visible;mso-wrap-style:square" from="25,25" to="1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" strokecolor="black [3213]" strokeweight="1pt">
                    <v:stroke joinstyle="miter"/>
                  </v:line>
                  <v:line id="Gerade Verbindung 231" o:spid="_x0000_s1183" style="position:absolute;visibility:visible;mso-wrap-style:square" from="0,10744" to="1080,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" strokecolor="black [3213]" strokeweight="1pt">
                    <v:stroke joinstyle="miter"/>
                  </v:line>
                </v:group>
                <v:shapetype id="_x0000_t32" coordsize="21600,21600" o:spt="32" o:oned="t" path="m,l21600,21600e" filled="f">
                  <v:path arrowok="t" fillok="f" o:connecttype="none"/>
                  <o:lock v:ext="edit" shapetype="t"/>
                </v:shapetype>
                <v:shape id="Gerade Verbindung mit Pfeil 2073" o:spid="_x0000_s1184" type="#_x0000_t32" style="position:absolute;left:16547;top:4961;width:4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" strokecolor="black [3213]" strokeweight=".5pt">
                  <v:stroke startarrow="classic" endarrow="classic" joinstyle="miter"/>
                </v:shape>
                <v:shape id="Gerade Verbindung mit Pfeil 2102" o:spid="_x0000_s1185" type="#_x0000_t32" style="position:absolute;left:37474;top:4992;width:4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" strokecolor="black [3213]" strokeweight=".5pt">
                  <v:stroke startarrow="classic" endarrow="classic" joinstyle="miter"/>
                </v:shape>
                <v:group id="Gruppieren 2131" o:spid="_x0000_s1186" style="position:absolute;left:914;top:889;width:16700;height:7963" coordorigin="-190" coordsize="16700,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group id="Gruppieren 2087" o:spid="_x0000_s1187" style="position:absolute;left:330;width:16180;height:7968" coordsize="161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line id="Gerade Verbindung 235" o:spid="_x0000_s1188" style="position:absolute;flip:y;visibility:visible;mso-wrap-style:square" from="3029,3171" to="6356,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" strokecolor="black [3213]" strokeweight="2.25pt">
                      <v:stroke joinstyle="miter" endcap="round"/>
                    </v:line>
                    <v:group id="Gruppieren 2074" o:spid="_x0000_s1189" style="position:absolute;width:16179;height:7968" coordsize="161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type id="_x0000_t202" coordsize="21600,21600" o:spt="202" path="m,l,21600r21600,l21600,xe">
                        <v:stroke joinstyle="miter"/>
                        <v:path gradientshapeok="t" o:connecttype="rect"/>
                      </v:shapetype>
                      <v:shape id="Textfeld 237" o:spid="_x0000_s1190" type="#_x0000_t202" style="position:absolute;left:5734;width:3531;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" filled="f" stroked="f" strokeweight=".5pt">
                        <v:textbox>
                          <w:txbxContent>
                            <w:p w14:paraId="2D29D8DF" w14:textId="77777777" w:rsidR="00CB57F9" w:rsidRPr="00CB57F9" w:rsidRDefault="00CB57F9" w:rsidP="00CB57F9">
                              <w:pPr>
                                <w:rPr>
                                  <w:sz w:val="40"/>
                                  <w:szCs w:val="36"/>
                                </w:rPr>
                              </w:pPr>
                              <w:r w:rsidRPr="00CB57F9">
                                <w:rPr>
                                  <w:sz w:val="40"/>
                                  <w:szCs w:val="36"/>
                                </w:rPr>
                                <w:t>S</w:t>
                              </w:r>
                            </w:p>
                          </w:txbxContent>
                        </v:textbox>
                      </v:shape>
                      <v:line id="Gerade Verbindung 239" o:spid="_x0000_s1191" style="position:absolute;rotation:180;visibility:visible;mso-wrap-style:square" from="8689,3192" to="12016,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" strokecolor="black [3213]" strokeweight="2.25pt">
                        <v:stroke joinstyle="miter" endcap="round"/>
                      </v:line>
                      <v:shape id="Textfeld 236" o:spid="_x0000_s1192" type="#_x0000_t202" style="position:absolute;top:3567;width:16179;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" filled="f" stroked="f" strokeweight=".5pt">
                        <v:textbox>
                          <w:txbxContent>
                            <w:p w14:paraId="1FEA7E74" w14:textId="0C71152B" w:rsidR="00CB57F9" w:rsidRPr="00CB57F9" w:rsidRDefault="00CB57F9">
                              <w:pPr>
                                <w:rPr>
                                  <w:sz w:val="40"/>
                                  <w:szCs w:val="36"/>
                                </w:rPr>
                              </w:pPr>
                              <w:r w:rsidRPr="00CB57F9">
                                <w:rPr>
                                  <w:sz w:val="40"/>
                                  <w:szCs w:val="36"/>
                                </w:rPr>
                                <w:t>S</w:t>
                              </w:r>
                              <w:r>
                                <w:rPr>
                                  <w:sz w:val="40"/>
                                  <w:szCs w:val="36"/>
                                </w:rPr>
                                <w:t xml:space="preserve">    </w:t>
                              </w:r>
                              <w:r>
                                <w:rPr>
                                  <w:sz w:val="40"/>
                                  <w:szCs w:val="36"/>
                                </w:rPr>
                                <w:tab/>
                              </w:r>
                              <w:r w:rsidRPr="00DA760E">
                                <w:rPr>
                                  <w:sz w:val="56"/>
                                  <w:szCs w:val="52"/>
                                </w:rPr>
                                <w:t xml:space="preserve"> </w:t>
                              </w:r>
                              <w:r>
                                <w:rPr>
                                  <w:sz w:val="40"/>
                                  <w:szCs w:val="36"/>
                                </w:rPr>
                                <w:t xml:space="preserve">  S</w:t>
                              </w:r>
                            </w:p>
                          </w:txbxContent>
                        </v:textbox>
                      </v:shape>
                      <v:line id="Gerade Verbindung 2064" o:spid="_x0000_s1193" style="position:absolute;rotation:180;visibility:visible;mso-wrap-style:square" from="7764,1342" to="9028,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" strokecolor="black [3213]" strokeweight="2.25pt">
                        <v:stroke joinstyle="miter" endcap="round"/>
                      </v:line>
                      <v:line id="Gerade Verbindung 2065" o:spid="_x0000_s1194" style="position:absolute;rotation:180;flip:y;visibility:visible;mso-wrap-style:square" from="5993,1342" to="7257,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" strokecolor="black [3213]" strokeweight="2.25pt">
                        <v:stroke joinstyle="miter" endcap="round"/>
                      </v:line>
                      <v:line id="Gerade Verbindung 2066" o:spid="_x0000_s1195" style="position:absolute;rotation:180;visibility:visible;mso-wrap-style:square" from="13155,4646" to="1441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" strokecolor="black [3213]" strokeweight="2.25pt">
                        <v:stroke joinstyle="miter" endcap="round"/>
                      </v:line>
                      <v:line id="Gerade Verbindung 2067" o:spid="_x0000_s1196" style="position:absolute;rotation:180;visibility:visible;mso-wrap-style:square" from="11675,6998" to="1293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" strokecolor="black [3213]" strokeweight="2.25pt">
                        <v:stroke joinstyle="miter" endcap="round"/>
                      </v:line>
                      <v:line id="Gerade Verbindung 2069" o:spid="_x0000_s1197" style="position:absolute;rotation:180;flip:y;visibility:visible;mso-wrap-style:square" from="311,4778" to="1575,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" strokecolor="black [3213]" strokeweight="2.25pt">
                        <v:stroke joinstyle="miter" endcap="round"/>
                      </v:line>
                      <v:line id="Gerade Verbindung 2070" o:spid="_x0000_s1198" style="position:absolute;rotation:180;flip:y;visibility:visible;mso-wrap-style:square" from="1765,7130" to="3029,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" strokecolor="black [3213]" strokeweight="2.25pt">
                        <v:stroke joinstyle="miter" endcap="round"/>
                      </v:line>
                      <v:oval id="Oval 2071" o:spid="_x0000_s1199" style="position:absolute;left:14165;top:684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" fillcolor="black [3213]" stroked="f" strokeweight="1pt">
                        <v:stroke joinstyle="miter"/>
                        <v:path arrowok="t"/>
                      </v:oval>
                      <v:line id="Gerade Verbindung 2072" o:spid="_x0000_s1200" style="position:absolute;rotation:-90;flip:y;visibility:visible;mso-wrap-style:square" from="7,6583" to="1270,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" strokecolor="black [3213]" strokeweight="2.25pt">
                        <v:stroke joinstyle="miter" endcap="round"/>
                      </v:line>
                    </v:group>
                  </v:group>
                  <v:line id="Gerade Verbindung 2119" o:spid="_x0000_s1201" style="position:absolute;visibility:visible;mso-wrap-style:square" from="-190,4622" to="529,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" strokecolor="red [3205]" strokeweight="1.25pt">
                    <v:stroke joinstyle="miter"/>
                  </v:line>
                </v:group>
                <v:group id="Gruppieren 2133" o:spid="_x0000_s1202" style="position:absolute;left:42498;top:1258;width:16179;height:7962" coordsize="16179,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group id="Gruppieren 2104" o:spid="_x0000_s1203" style="position:absolute;width:16179;height:7962" coordsize="161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line id="Gerade Verbindung 2105" o:spid="_x0000_s1204" style="position:absolute;flip:y;visibility:visible;mso-wrap-style:square" from="3029,3171" to="6356,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" strokecolor="black [3213]" strokeweight="2.25pt">
                      <v:stroke joinstyle="miter" endcap="round"/>
                    </v:line>
                    <v:group id="Gruppieren 2106" o:spid="_x0000_s1205" style="position:absolute;width:16179;height:7968" coordsize="161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Textfeld 2107" o:spid="_x0000_s1206" type="#_x0000_t202" style="position:absolute;left:5734;width:3531;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" filled="f" stroked="f" strokeweight=".5pt">
                        <v:textbox>
                          <w:txbxContent>
                            <w:p w14:paraId="42BDEA4F" w14:textId="77777777" w:rsidR="00CE6219" w:rsidRPr="00CB57F9" w:rsidRDefault="00CE6219" w:rsidP="00CE6219">
                              <w:pPr>
                                <w:rPr>
                                  <w:sz w:val="40"/>
                                  <w:szCs w:val="36"/>
                                </w:rPr>
                              </w:pPr>
                              <w:r w:rsidRPr="00CB57F9">
                                <w:rPr>
                                  <w:sz w:val="40"/>
                                  <w:szCs w:val="36"/>
                                </w:rPr>
                                <w:t>S</w:t>
                              </w:r>
                            </w:p>
                          </w:txbxContent>
                        </v:textbox>
                      </v:shape>
                      <v:line id="Gerade Verbindung 2108" o:spid="_x0000_s1207" style="position:absolute;rotation:180;visibility:visible;mso-wrap-style:square" from="8689,3192" to="12016,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" strokecolor="black [3213]" strokeweight="2.25pt">
                        <v:stroke joinstyle="miter" endcap="round"/>
                      </v:line>
                      <v:shape id="Textfeld 2109" o:spid="_x0000_s1208" type="#_x0000_t202" style="position:absolute;top:3567;width:16179;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" filled="f" stroked="f" strokeweight=".5pt">
                        <v:textbox>
                          <w:txbxContent>
                            <w:p w14:paraId="0AD2BBD5" w14:textId="77777777" w:rsidR="00CE6219" w:rsidRPr="00CB57F9" w:rsidRDefault="00CE6219" w:rsidP="00CE6219">
                              <w:pPr>
                                <w:rPr>
                                  <w:sz w:val="40"/>
                                  <w:szCs w:val="36"/>
                                </w:rPr>
                              </w:pPr>
                              <w:r w:rsidRPr="00CB57F9">
                                <w:rPr>
                                  <w:sz w:val="40"/>
                                  <w:szCs w:val="36"/>
                                </w:rPr>
                                <w:t>S</w:t>
                              </w:r>
                              <w:r>
                                <w:rPr>
                                  <w:sz w:val="40"/>
                                  <w:szCs w:val="36"/>
                                </w:rPr>
                                <w:t xml:space="preserve">    </w:t>
                              </w:r>
                              <w:r>
                                <w:rPr>
                                  <w:sz w:val="40"/>
                                  <w:szCs w:val="36"/>
                                </w:rPr>
                                <w:tab/>
                              </w:r>
                              <w:r w:rsidRPr="00DA760E">
                                <w:rPr>
                                  <w:sz w:val="56"/>
                                  <w:szCs w:val="52"/>
                                </w:rPr>
                                <w:t xml:space="preserve"> </w:t>
                              </w:r>
                              <w:r>
                                <w:rPr>
                                  <w:sz w:val="40"/>
                                  <w:szCs w:val="36"/>
                                </w:rPr>
                                <w:t xml:space="preserve">  S</w:t>
                              </w:r>
                            </w:p>
                          </w:txbxContent>
                        </v:textbox>
                      </v:shape>
                      <v:line id="Gerade Verbindung 2110" o:spid="_x0000_s1209" style="position:absolute;rotation:180;visibility:visible;mso-wrap-style:square" from="7764,1342" to="9028,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" strokecolor="black [3213]" strokeweight="2.25pt">
                        <v:stroke joinstyle="miter" endcap="round"/>
                      </v:line>
                      <v:line id="Gerade Verbindung 2111" o:spid="_x0000_s1210" style="position:absolute;rotation:180;flip:y;visibility:visible;mso-wrap-style:square" from="5993,1342" to="7257,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" strokecolor="black [3213]" strokeweight="2.25pt">
                        <v:stroke joinstyle="miter" endcap="round"/>
                      </v:line>
                      <v:line id="Gerade Verbindung 2112" o:spid="_x0000_s1211" style="position:absolute;rotation:180;visibility:visible;mso-wrap-style:square" from="13155,4646" to="1441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" strokecolor="black [3213]" strokeweight="2.25pt">
                        <v:stroke joinstyle="miter" endcap="round"/>
                      </v:line>
                      <v:line id="Gerade Verbindung 2113" o:spid="_x0000_s1212" style="position:absolute;rotation:180;visibility:visible;mso-wrap-style:square" from="11675,6998" to="1293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" strokecolor="black [3213]" strokeweight="2.25pt">
                        <v:stroke joinstyle="miter" endcap="round"/>
                      </v:line>
                      <v:line id="Gerade Verbindung 2114" o:spid="_x0000_s1213" style="position:absolute;rotation:180;flip:y;visibility:visible;mso-wrap-style:square" from="311,4778" to="1575,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" strokecolor="black [3213]" strokeweight="2.25pt">
                        <v:stroke joinstyle="miter" endcap="round"/>
                      </v:line>
                      <v:line id="Gerade Verbindung 2115" o:spid="_x0000_s1214" style="position:absolute;rotation:180;flip:y;visibility:visible;mso-wrap-style:square" from="1765,7130" to="3029,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" strokecolor="black [3213]" strokeweight="2.25pt">
                        <v:stroke joinstyle="miter" endcap="round"/>
                      </v:line>
                      <v:oval id="Oval 2116" o:spid="_x0000_s1215" style="position:absolute;left:26;top:6827;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" fillcolor="black [3213]" stroked="f" strokeweight="1pt">
                        <v:stroke joinstyle="miter"/>
                        <v:path arrowok="t"/>
                      </v:oval>
                      <v:line id="Gerade Verbindung 2117" o:spid="_x0000_s1216" style="position:absolute;rotation:-90;visibility:visible;mso-wrap-style:square" from="13582,6706" to="14846,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" strokecolor="black [3213]" strokeweight="2.25pt">
                        <v:stroke joinstyle="miter" endcap="round"/>
                      </v:line>
                    </v:group>
                  </v:group>
                  <v:line id="Gerade Verbindung 2120" o:spid="_x0000_s1217" style="position:absolute;visibility:visible;mso-wrap-style:square" from="14630,4699" to="15347,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" strokecolor="red [3205]" strokeweight="1.25pt">
                    <v:stroke joinstyle="miter"/>
                  </v:line>
                </v:group>
                <v:group id="Gruppieren 2132" o:spid="_x0000_s1218" style="position:absolute;left:20834;top:460;width:17501;height:9334" coordsize="17500,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group id="Gruppieren 2130" o:spid="_x0000_s1219" style="position:absolute;left:1320;top:685;width:16180;height:7969" coordsize="161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group id="Gruppieren 2088" o:spid="_x0000_s1220" style="position:absolute;width:16179;height:7968" coordsize="161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line id="Gerade Verbindung 2089" o:spid="_x0000_s1221" style="position:absolute;flip:y;visibility:visible;mso-wrap-style:square" from="3029,3171" to="6356,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" strokecolor="black [3213]" strokeweight="2.25pt">
                        <v:stroke joinstyle="miter" endcap="round"/>
                      </v:line>
                      <v:group id="Gruppieren 2090" o:spid="_x0000_s1222" style="position:absolute;width:16179;height:7968" coordsize="161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Textfeld 2091" o:spid="_x0000_s1223" type="#_x0000_t202" style="position:absolute;left:5734;width:3531;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" filled="f" stroked="f" strokeweight=".5pt">
                          <v:textbox>
                            <w:txbxContent>
                              <w:p w14:paraId="3F3E6535" w14:textId="77777777" w:rsidR="00CE6219" w:rsidRPr="00CB57F9" w:rsidRDefault="00CE6219" w:rsidP="00CE6219">
                                <w:pPr>
                                  <w:rPr>
                                    <w:sz w:val="40"/>
                                    <w:szCs w:val="36"/>
                                  </w:rPr>
                                </w:pPr>
                                <w:r w:rsidRPr="00CB57F9">
                                  <w:rPr>
                                    <w:sz w:val="40"/>
                                    <w:szCs w:val="36"/>
                                  </w:rPr>
                                  <w:t>S</w:t>
                                </w:r>
                              </w:p>
                            </w:txbxContent>
                          </v:textbox>
                        </v:shape>
                        <v:line id="Gerade Verbindung 2092" o:spid="_x0000_s1224" style="position:absolute;rotation:180;visibility:visible;mso-wrap-style:square" from="8689,3192" to="12016,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" strokecolor="black [3213]" strokeweight="2.25pt">
                          <v:stroke joinstyle="miter" endcap="round"/>
                        </v:line>
                        <v:shape id="Textfeld 2093" o:spid="_x0000_s1225" type="#_x0000_t202" style="position:absolute;top:3567;width:16179;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" filled="f" stroked="f" strokeweight=".5pt">
                          <v:textbox>
                            <w:txbxContent>
                              <w:p w14:paraId="57BD7FEA" w14:textId="77777777" w:rsidR="00CE6219" w:rsidRPr="00CB57F9" w:rsidRDefault="00CE6219" w:rsidP="00CE6219">
                                <w:pPr>
                                  <w:rPr>
                                    <w:sz w:val="40"/>
                                    <w:szCs w:val="36"/>
                                  </w:rPr>
                                </w:pPr>
                                <w:r w:rsidRPr="00CB57F9">
                                  <w:rPr>
                                    <w:sz w:val="40"/>
                                    <w:szCs w:val="36"/>
                                  </w:rPr>
                                  <w:t>S</w:t>
                                </w:r>
                                <w:r>
                                  <w:rPr>
                                    <w:sz w:val="40"/>
                                    <w:szCs w:val="36"/>
                                  </w:rPr>
                                  <w:t xml:space="preserve">    </w:t>
                                </w:r>
                                <w:r>
                                  <w:rPr>
                                    <w:sz w:val="40"/>
                                    <w:szCs w:val="36"/>
                                  </w:rPr>
                                  <w:tab/>
                                </w:r>
                                <w:r w:rsidRPr="00DA760E">
                                  <w:rPr>
                                    <w:sz w:val="56"/>
                                    <w:szCs w:val="52"/>
                                  </w:rPr>
                                  <w:t xml:space="preserve"> </w:t>
                                </w:r>
                                <w:r>
                                  <w:rPr>
                                    <w:sz w:val="40"/>
                                    <w:szCs w:val="36"/>
                                  </w:rPr>
                                  <w:t xml:space="preserve">  S</w:t>
                                </w:r>
                              </w:p>
                            </w:txbxContent>
                          </v:textbox>
                        </v:shape>
                        <v:line id="Gerade Verbindung 2095" o:spid="_x0000_s1226" style="position:absolute;rotation:180;flip:y;visibility:visible;mso-wrap-style:square" from="5993,1342" to="7257,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" strokecolor="black [3213]" strokeweight="2.25pt">
                          <v:stroke joinstyle="miter" endcap="round"/>
                        </v:line>
                        <v:line id="Gerade Verbindung 2096" o:spid="_x0000_s1227" style="position:absolute;rotation:180;visibility:visible;mso-wrap-style:square" from="13155,4646" to="14419,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" strokecolor="black [3213]" strokeweight="2.25pt">
                          <v:stroke joinstyle="miter" endcap="round"/>
                        </v:line>
                        <v:line id="Gerade Verbindung 2097" o:spid="_x0000_s1228" style="position:absolute;rotation:180;visibility:visible;mso-wrap-style:square" from="11675,6998" to="1293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" strokecolor="black [3213]" strokeweight="2.25pt">
                          <v:stroke joinstyle="miter" endcap="round"/>
                        </v:line>
                        <v:line id="Gerade Verbindung 2098" o:spid="_x0000_s1229" style="position:absolute;rotation:180;flip:y;visibility:visible;mso-wrap-style:square" from="311,4778" to="1575,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" strokecolor="black [3213]" strokeweight="2.25pt">
                          <v:stroke joinstyle="miter" endcap="round"/>
                        </v:line>
                        <v:line id="Gerade Verbindung 2099" o:spid="_x0000_s1230" style="position:absolute;rotation:180;flip:y;visibility:visible;mso-wrap-style:square" from="1765,7130" to="3029,7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" strokecolor="black [3213]" strokeweight="2.25pt">
                          <v:stroke joinstyle="miter" endcap="round"/>
                        </v:line>
                        <v:oval id="Oval 2100" o:spid="_x0000_s1231" style="position:absolute;left:8167;top:1341;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" fillcolor="black [3213]" stroked="f" strokeweight="1pt">
                          <v:stroke joinstyle="miter"/>
                          <v:path arrowok="t"/>
                        </v:oval>
                        <v:line id="Gerade Verbindung 2101" o:spid="_x0000_s1232" style="position:absolute;rotation:-90;flip:y;visibility:visible;mso-wrap-style:square" from="7,6583" to="1270,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" strokecolor="black [3213]" strokeweight="2.25pt">
                          <v:stroke joinstyle="miter" endcap="round"/>
                        </v:line>
                      </v:group>
                    </v:group>
                    <v:line id="Gerade Verbindung 2118" o:spid="_x0000_s1233" style="position:absolute;rotation:-90;visibility:visible;mso-wrap-style:square" from="13589,6705" to="14853,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" strokecolor="black [3213]" strokeweight="2.25pt">
                      <v:stroke joinstyle="miter" endcap="round"/>
                    </v:line>
                  </v:group>
                  <v:line id="Gerade Verbindung 2122" o:spid="_x0000_s1234" style="position:absolute;visibility:visible;mso-wrap-style:square" from="0,6426" to="720,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" strokecolor="red [3205]" strokeweight="1.25pt">
                    <v:stroke joinstyle="miter"/>
                  </v:line>
                  <v:group id="Gruppieren 2126" o:spid="_x0000_s1235" style="position:absolute;left:8585;width:1440;height:1440" coordorigin="-38100,-5080" coordsize="144000,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line id="Gerade Verbindung 2121" o:spid="_x0000_s1236" style="position:absolute;visibility:visible;mso-wrap-style:square" from="0,68580" to="72000,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" strokecolor="red [3205]" strokeweight="1.25pt">
                      <v:stroke joinstyle="miter"/>
                    </v:line>
                    <v:line id="Gerade Verbindung 2123" o:spid="_x0000_s1237" style="position:absolute;rotation:-90;flip:x;visibility:visible;mso-wrap-style:square" from="-318,66358" to="71682,6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" strokecolor="red [3205]" strokeweight="1.25pt">
                      <v:stroke joinstyle="miter"/>
                    </v:line>
                    <v:oval id="Oval 2125" o:spid="_x0000_s1238" style="position:absolute;left:-38100;top:-5080;width:144000;height:14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" filled="f" strokecolor="red [3205]">
                      <v:stroke joinstyle="miter"/>
                    </v:oval>
                  </v:group>
                  <v:group id="Gruppieren 2129" o:spid="_x0000_s1239" style="position:absolute;left:16052;top:7899;width:1435;height:1435"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oval id="Oval 2127" o:spid="_x0000_s1240" style="position:absolute;width:14351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" filled="f" strokecolor="red [3205]">
                      <v:stroke joinstyle="miter"/>
                    </v:oval>
                    <v:line id="Gerade Verbindung 2128" o:spid="_x0000_s1241" style="position:absolute;visibility:visible;mso-wrap-style:square" from="34680,69850" to="106680,6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" strokecolor="red [3205]" strokeweight="1.25pt">
                      <v:stroke joinstyle="miter"/>
                    </v:line>
                  </v:group>
                </v:group>
                <w10:anchorlock/>
              </v:group>
            </w:pict>
          </mc:Fallback>
        </mc:AlternateContent>
      </w:r>
    </w:p>
    <w:p w14:paraId="0EBDE50C" w14:textId="5ECB53EA" w:rsidR="00B27E37"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8</w:t>
      </w:r>
      <w:r w:rsidR="000D150F">
        <w:rPr>
          <w:noProof/>
        </w:rPr>
        <w:fldChar w:fldCharType="end"/>
      </w:r>
      <w:r w:rsidR="00CB57F9">
        <w:t xml:space="preserve">: Delokalisierung des freien Elektrons im </w:t>
      </w:r>
      <w:proofErr w:type="spellStart"/>
      <w:r w:rsidR="00CB57F9">
        <w:t>radikalischen</w:t>
      </w:r>
      <w:proofErr w:type="spellEnd"/>
      <w:r w:rsidR="00CB57F9">
        <w:t xml:space="preserve"> Polysulfid-Anion</w:t>
      </w:r>
    </w:p>
    <w:p w14:paraId="27E5BBED" w14:textId="39FEC3BD" w:rsidR="00B26AC2" w:rsidRDefault="00A157F3" w:rsidP="007B49B1">
      <w:r>
        <w:t xml:space="preserve">Neben </w:t>
      </w:r>
      <w:proofErr w:type="spellStart"/>
      <w:r>
        <w:t>Trisu</w:t>
      </w:r>
      <w:r w:rsidR="00295F40">
        <w:t>l</w:t>
      </w:r>
      <w:r>
        <w:t>fid</w:t>
      </w:r>
      <w:proofErr w:type="spellEnd"/>
      <w:r>
        <w:t>-Radikalanionen (S</w:t>
      </w:r>
      <w:r w:rsidRPr="00A157F3">
        <w:rPr>
          <w:vertAlign w:val="subscript"/>
        </w:rPr>
        <w:t>3</w:t>
      </w:r>
      <w:r w:rsidRPr="00A157F3">
        <w:rPr>
          <w:vertAlign w:val="superscript"/>
        </w:rPr>
        <w:t>-</w:t>
      </w:r>
      <w:r>
        <w:t>) können auch Disulfid-Radikalanionen (S</w:t>
      </w:r>
      <w:r w:rsidRPr="00A157F3">
        <w:rPr>
          <w:vertAlign w:val="subscript"/>
        </w:rPr>
        <w:t>2</w:t>
      </w:r>
      <w:r w:rsidRPr="00A157F3">
        <w:rPr>
          <w:vertAlign w:val="superscript"/>
        </w:rPr>
        <w:t>-</w:t>
      </w:r>
      <w:r>
        <w:t>) in den zentralen Hohlraum-Käfig eingelagert werden. Dadurch ergibt sich eine violette Färbung. Bei der Betrachtung des Molekülorbital-Schemas des Disulfid-Anions ist folgende Elektronenverteilung zu erkennen</w:t>
      </w:r>
      <w:r w:rsidR="00B27E37">
        <w:t>:</w:t>
      </w:r>
    </w:p>
    <w:p w14:paraId="7C075B74" w14:textId="5567AABE" w:rsidR="007B49B1" w:rsidRDefault="0045535B" w:rsidP="007B49B1">
      <w:r>
        <w:rPr>
          <w:noProof/>
          <w:lang w:eastAsia="de-DE"/>
        </w:rPr>
        <mc:AlternateContent>
          <mc:Choice Requires="wpg">
            <w:drawing>
              <wp:inline distT="0" distB="0" distL="0" distR="0" wp14:anchorId="04B10C73" wp14:editId="59D64D03">
                <wp:extent cx="5967930" cy="3456000"/>
                <wp:effectExtent l="0" t="0" r="26670" b="24130"/>
                <wp:docPr id="2165" name="Gruppieren 21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67930" cy="3456000"/>
                          <a:chOff x="40761" y="0"/>
                          <a:chExt cx="5468575" cy="3166822"/>
                        </a:xfrm>
                      </wpg:grpSpPr>
                      <wpg:grpSp>
                        <wpg:cNvPr id="19480" name="Gruppieren 19480"/>
                        <wpg:cNvGrpSpPr>
                          <a:grpSpLocks noChangeAspect="1"/>
                        </wpg:cNvGrpSpPr>
                        <wpg:grpSpPr>
                          <a:xfrm>
                            <a:off x="653753" y="106822"/>
                            <a:ext cx="4855583" cy="3060000"/>
                            <a:chOff x="436332" y="0"/>
                            <a:chExt cx="5082424" cy="2738368"/>
                          </a:xfrm>
                        </wpg:grpSpPr>
                        <wpg:grpSp>
                          <wpg:cNvPr id="295" name="Gruppieren 295"/>
                          <wpg:cNvGrpSpPr/>
                          <wpg:grpSpPr>
                            <a:xfrm>
                              <a:off x="436332" y="1198964"/>
                              <a:ext cx="1440000" cy="359410"/>
                              <a:chOff x="0" y="0"/>
                              <a:chExt cx="1440000" cy="359410"/>
                            </a:xfrm>
                          </wpg:grpSpPr>
                          <wps:wsp>
                            <wps:cNvPr id="284" name="Gerade Verbindung 284"/>
                            <wps:cNvCnPr/>
                            <wps:spPr>
                              <a:xfrm>
                                <a:off x="0" y="171700"/>
                                <a:ext cx="14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Rechteck 276"/>
                            <wps:cNvSpPr/>
                            <wps:spPr>
                              <a:xfrm>
                                <a:off x="543050"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hteck 277"/>
                            <wps:cNvSpPr/>
                            <wps:spPr>
                              <a:xfrm>
                                <a:off x="966309"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hteck 278"/>
                            <wps:cNvSpPr/>
                            <wps:spPr>
                              <a:xfrm>
                                <a:off x="115797"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 name="Gruppieren 287"/>
                          <wpg:cNvGrpSpPr/>
                          <wpg:grpSpPr>
                            <a:xfrm>
                              <a:off x="2466225" y="421155"/>
                              <a:ext cx="1008668" cy="367030"/>
                              <a:chOff x="0" y="0"/>
                              <a:chExt cx="1008668" cy="367030"/>
                            </a:xfrm>
                          </wpg:grpSpPr>
                          <wps:wsp>
                            <wps:cNvPr id="290" name="Gerade Verbindung 290"/>
                            <wps:cNvCnPr/>
                            <wps:spPr>
                              <a:xfrm>
                                <a:off x="0" y="180340"/>
                                <a:ext cx="100866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Rechteck 288"/>
                            <wps:cNvSpPr/>
                            <wps:spPr>
                              <a:xfrm>
                                <a:off x="104140" y="762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hteck 289"/>
                            <wps:cNvSpPr/>
                            <wps:spPr>
                              <a:xfrm>
                                <a:off x="533400"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Gerade Verbindung 291"/>
                          <wps:cNvCnPr/>
                          <wps:spPr>
                            <a:xfrm flipV="1">
                              <a:off x="1878125" y="599482"/>
                              <a:ext cx="590965" cy="77123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09" name="Gruppieren 309"/>
                          <wpg:cNvGrpSpPr/>
                          <wpg:grpSpPr>
                            <a:xfrm>
                              <a:off x="2473813" y="0"/>
                              <a:ext cx="1008380" cy="359410"/>
                              <a:chOff x="0" y="0"/>
                              <a:chExt cx="1008668" cy="360000"/>
                            </a:xfrm>
                          </wpg:grpSpPr>
                          <wps:wsp>
                            <wps:cNvPr id="272" name="Gerade Verbindung 272"/>
                            <wps:cNvCnPr/>
                            <wps:spPr>
                              <a:xfrm>
                                <a:off x="0" y="192641"/>
                                <a:ext cx="100866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Rechteck 270"/>
                            <wps:cNvSpPr/>
                            <wps:spPr>
                              <a:xfrm>
                                <a:off x="315931" y="0"/>
                                <a:ext cx="360000" cy="36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 name="Gerade Verbindung 292"/>
                          <wps:cNvCnPr/>
                          <wps:spPr>
                            <a:xfrm flipV="1">
                              <a:off x="1874331" y="185915"/>
                              <a:ext cx="598951" cy="118516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Gerade Verbindung 293"/>
                          <wps:cNvCnPr/>
                          <wps:spPr>
                            <a:xfrm>
                              <a:off x="3475479" y="599482"/>
                              <a:ext cx="606554" cy="76838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Gerade Verbindung 294"/>
                          <wps:cNvCnPr/>
                          <wps:spPr>
                            <a:xfrm>
                              <a:off x="3475479" y="189709"/>
                              <a:ext cx="606425" cy="11780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6" name="Gruppieren 296"/>
                          <wpg:cNvGrpSpPr/>
                          <wpg:grpSpPr>
                            <a:xfrm>
                              <a:off x="4078756" y="1198964"/>
                              <a:ext cx="1440000" cy="359410"/>
                              <a:chOff x="0" y="0"/>
                              <a:chExt cx="1440000" cy="359410"/>
                            </a:xfrm>
                          </wpg:grpSpPr>
                          <wps:wsp>
                            <wps:cNvPr id="297" name="Gerade Verbindung 297"/>
                            <wps:cNvCnPr/>
                            <wps:spPr>
                              <a:xfrm>
                                <a:off x="0" y="171700"/>
                                <a:ext cx="14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Rechteck 298"/>
                            <wps:cNvSpPr/>
                            <wps:spPr>
                              <a:xfrm>
                                <a:off x="543050"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hteck 299"/>
                            <wps:cNvSpPr/>
                            <wps:spPr>
                              <a:xfrm>
                                <a:off x="966309"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hteck 300"/>
                            <wps:cNvSpPr/>
                            <wps:spPr>
                              <a:xfrm>
                                <a:off x="115797"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Gerade Verbindung 303"/>
                          <wps:cNvCnPr/>
                          <wps:spPr>
                            <a:xfrm>
                              <a:off x="1878125" y="1365909"/>
                              <a:ext cx="594000" cy="7668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04" name="Gruppieren 304"/>
                          <wpg:cNvGrpSpPr/>
                          <wpg:grpSpPr>
                            <a:xfrm>
                              <a:off x="2470019" y="1950214"/>
                              <a:ext cx="1008668" cy="367030"/>
                              <a:chOff x="0" y="0"/>
                              <a:chExt cx="1008668" cy="367030"/>
                            </a:xfrm>
                          </wpg:grpSpPr>
                          <wps:wsp>
                            <wps:cNvPr id="305" name="Gerade Verbindung 305"/>
                            <wps:cNvCnPr/>
                            <wps:spPr>
                              <a:xfrm>
                                <a:off x="0" y="180340"/>
                                <a:ext cx="100866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Rechteck 306"/>
                            <wps:cNvSpPr/>
                            <wps:spPr>
                              <a:xfrm>
                                <a:off x="104140" y="762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hteck 307"/>
                            <wps:cNvSpPr/>
                            <wps:spPr>
                              <a:xfrm>
                                <a:off x="533400" y="0"/>
                                <a:ext cx="359410" cy="3594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 name="Gerade Verbindung 308"/>
                          <wps:cNvCnPr/>
                          <wps:spPr>
                            <a:xfrm rot="5400000">
                              <a:off x="3399913" y="1445904"/>
                              <a:ext cx="762605" cy="60849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10" name="Gruppieren 310"/>
                          <wpg:cNvGrpSpPr/>
                          <wpg:grpSpPr>
                            <a:xfrm>
                              <a:off x="2473533" y="2378958"/>
                              <a:ext cx="1008380" cy="359410"/>
                              <a:chOff x="7311" y="0"/>
                              <a:chExt cx="1008668" cy="360000"/>
                            </a:xfrm>
                          </wpg:grpSpPr>
                          <wps:wsp>
                            <wps:cNvPr id="311" name="Gerade Verbindung 311"/>
                            <wps:cNvCnPr/>
                            <wps:spPr>
                              <a:xfrm>
                                <a:off x="7311" y="192641"/>
                                <a:ext cx="100866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Rechteck 312"/>
                            <wps:cNvSpPr/>
                            <wps:spPr>
                              <a:xfrm>
                                <a:off x="315931" y="0"/>
                                <a:ext cx="360000" cy="36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Gerade Verbindung 313"/>
                          <wps:cNvCnPr/>
                          <wps:spPr>
                            <a:xfrm>
                              <a:off x="1874331" y="1373497"/>
                              <a:ext cx="601345" cy="11976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Textfeld 315"/>
                          <wps:cNvSpPr txBox="1"/>
                          <wps:spPr>
                            <a:xfrm>
                              <a:off x="550158" y="785397"/>
                              <a:ext cx="1210945" cy="408305"/>
                            </a:xfrm>
                            <a:prstGeom prst="rect">
                              <a:avLst/>
                            </a:prstGeom>
                            <a:noFill/>
                            <a:ln w="6350">
                              <a:noFill/>
                            </a:ln>
                          </wps:spPr>
                          <wps:txbx>
                            <w:txbxContent>
                              <w:p w14:paraId="2B6DC979" w14:textId="77777777" w:rsidR="00B27E37" w:rsidRPr="00B37195" w:rsidRDefault="00B27E37" w:rsidP="00B27E37">
                                <w:pPr>
                                  <w:spacing w:line="276" w:lineRule="auto"/>
                                  <w:jc w:val="center"/>
                                  <w:rPr>
                                    <w:color w:val="A6A6A6" w:themeColor="background1" w:themeShade="A6"/>
                                    <w:sz w:val="15"/>
                                    <w:szCs w:val="15"/>
                                  </w:rPr>
                                </w:pPr>
                                <w:r w:rsidRPr="00B37195">
                                  <w:rPr>
                                    <w:rFonts w:cs="Arial"/>
                                    <w:color w:val="A6A6A6" w:themeColor="background1" w:themeShade="A6"/>
                                  </w:rPr>
                                  <w:t>3p-Orbitale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Gerade Verbindung 316"/>
                          <wps:cNvCnPr/>
                          <wps:spPr>
                            <a:xfrm rot="16200000">
                              <a:off x="3182675" y="1666317"/>
                              <a:ext cx="1203325" cy="60134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Gerade Verbindung mit Pfeil 317"/>
                          <wps:cNvCnPr/>
                          <wps:spPr>
                            <a:xfrm flipV="1">
                              <a:off x="686907" y="1243335"/>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 name="Gerade Verbindung mit Pfeil 318"/>
                          <wps:cNvCnPr/>
                          <wps:spPr>
                            <a:xfrm rot="10800000" flipV="1">
                              <a:off x="776334" y="1244494"/>
                              <a:ext cx="0" cy="270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9" name="Gerade Verbindung mit Pfeil 319"/>
                          <wps:cNvCnPr/>
                          <wps:spPr>
                            <a:xfrm flipV="1">
                              <a:off x="1108062" y="1247129"/>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57" name="Gerade Verbindung mit Pfeil 19457"/>
                          <wps:cNvCnPr/>
                          <wps:spPr>
                            <a:xfrm flipV="1">
                              <a:off x="1536806" y="1243335"/>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58" name="Gerade Verbindung mit Pfeil 19458"/>
                          <wps:cNvCnPr/>
                          <wps:spPr>
                            <a:xfrm flipV="1">
                              <a:off x="5179229" y="1247129"/>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59" name="Gerade Verbindung mit Pfeil 19459"/>
                          <wps:cNvCnPr/>
                          <wps:spPr>
                            <a:xfrm rot="10800000" flipV="1">
                              <a:off x="4418757" y="1248289"/>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0" name="Gerade Verbindung mit Pfeil 19460"/>
                          <wps:cNvCnPr/>
                          <wps:spPr>
                            <a:xfrm flipV="1">
                              <a:off x="4754280" y="1243335"/>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1" name="Gerade Verbindung mit Pfeil 19461"/>
                          <wps:cNvCnPr/>
                          <wps:spPr>
                            <a:xfrm flipV="1">
                              <a:off x="4321742" y="1243335"/>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2" name="Gerade Verbindung mit Pfeil 19462"/>
                          <wps:cNvCnPr/>
                          <wps:spPr>
                            <a:xfrm flipV="1">
                              <a:off x="2917891" y="2419534"/>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3" name="Gerade Verbindung mit Pfeil 19463"/>
                          <wps:cNvCnPr/>
                          <wps:spPr>
                            <a:xfrm rot="10800000" flipV="1">
                              <a:off x="3007318" y="2420694"/>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4" name="Gerade Verbindung mit Pfeil 19464"/>
                          <wps:cNvCnPr/>
                          <wps:spPr>
                            <a:xfrm flipV="1">
                              <a:off x="2705417" y="1998379"/>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5" name="Gerade Verbindung mit Pfeil 19465"/>
                          <wps:cNvCnPr/>
                          <wps:spPr>
                            <a:xfrm rot="10800000" flipV="1">
                              <a:off x="2794844" y="1999538"/>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6" name="Gerade Verbindung mit Pfeil 19466"/>
                          <wps:cNvCnPr/>
                          <wps:spPr>
                            <a:xfrm flipV="1">
                              <a:off x="3137954" y="1979408"/>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7" name="Gerade Verbindung mit Pfeil 19467"/>
                          <wps:cNvCnPr/>
                          <wps:spPr>
                            <a:xfrm rot="10800000" flipV="1">
                              <a:off x="3227381" y="1984362"/>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70" name="Gerade Verbindung mit Pfeil 19470"/>
                          <wps:cNvCnPr/>
                          <wps:spPr>
                            <a:xfrm flipV="1">
                              <a:off x="2701622" y="473114"/>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71" name="Gerade Verbindung mit Pfeil 19471"/>
                          <wps:cNvCnPr/>
                          <wps:spPr>
                            <a:xfrm flipV="1">
                              <a:off x="3111395" y="465526"/>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73" name="Textfeld 19473"/>
                          <wps:cNvSpPr txBox="1"/>
                          <wps:spPr>
                            <a:xfrm>
                              <a:off x="4192581" y="785397"/>
                              <a:ext cx="1210945" cy="406889"/>
                            </a:xfrm>
                            <a:prstGeom prst="rect">
                              <a:avLst/>
                            </a:prstGeom>
                            <a:noFill/>
                            <a:ln w="6350">
                              <a:noFill/>
                            </a:ln>
                          </wps:spPr>
                          <wps:txbx>
                            <w:txbxContent>
                              <w:p w14:paraId="28135427" w14:textId="77777777" w:rsidR="00B27E37" w:rsidRPr="00B37195" w:rsidRDefault="00B27E37" w:rsidP="00B27E37">
                                <w:pPr>
                                  <w:spacing w:line="276" w:lineRule="auto"/>
                                  <w:jc w:val="center"/>
                                  <w:rPr>
                                    <w:color w:val="A6A6A6" w:themeColor="background1" w:themeShade="A6"/>
                                    <w:sz w:val="15"/>
                                    <w:szCs w:val="15"/>
                                  </w:rPr>
                                </w:pPr>
                                <w:r w:rsidRPr="00B37195">
                                  <w:rPr>
                                    <w:rFonts w:cs="Arial"/>
                                    <w:color w:val="A6A6A6" w:themeColor="background1" w:themeShade="A6"/>
                                  </w:rPr>
                                  <w:t>3p-Orbitale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4" name="Gerade Verbindung mit Pfeil 19474"/>
                          <wps:cNvCnPr/>
                          <wps:spPr>
                            <a:xfrm rot="10800000" flipV="1">
                              <a:off x="2794844" y="474274"/>
                              <a:ext cx="0" cy="269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75" name="Textfeld 19475"/>
                          <wps:cNvSpPr txBox="1"/>
                          <wps:spPr>
                            <a:xfrm>
                              <a:off x="3012521" y="1670166"/>
                              <a:ext cx="358502" cy="359228"/>
                            </a:xfrm>
                            <a:prstGeom prst="rect">
                              <a:avLst/>
                            </a:prstGeom>
                            <a:noFill/>
                            <a:ln w="6350">
                              <a:noFill/>
                            </a:ln>
                          </wps:spPr>
                          <wps:txbx>
                            <w:txbxContent>
                              <w:p w14:paraId="1AA673C1" w14:textId="77777777" w:rsidR="00B27E37" w:rsidRPr="00B37195" w:rsidRDefault="00B27E37" w:rsidP="00B27E37">
                                <w:pPr>
                                  <w:jc w:val="center"/>
                                </w:pPr>
                                <w:r w:rsidRPr="00B37195">
                                  <w:t>π</w:t>
                                </w:r>
                              </w:p>
                              <w:p w14:paraId="7EB3653D" w14:textId="77777777" w:rsidR="00B27E37" w:rsidRPr="00B37195" w:rsidRDefault="00B27E37" w:rsidP="00B27E37">
                                <w:pPr>
                                  <w:spacing w:line="276" w:lineRule="auto"/>
                                  <w:jc w:val="center"/>
                                  <w:rPr>
                                    <w:color w:val="A6A6A6" w:themeColor="background1" w:themeShade="A6"/>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6" name="Textfeld 19476"/>
                          <wps:cNvSpPr txBox="1"/>
                          <wps:spPr>
                            <a:xfrm>
                              <a:off x="2998480" y="711471"/>
                              <a:ext cx="411480" cy="359228"/>
                            </a:xfrm>
                            <a:prstGeom prst="rect">
                              <a:avLst/>
                            </a:prstGeom>
                            <a:noFill/>
                            <a:ln w="6350">
                              <a:noFill/>
                            </a:ln>
                          </wps:spPr>
                          <wps:txbx>
                            <w:txbxContent>
                              <w:p w14:paraId="00232268" w14:textId="77777777" w:rsidR="00B27E37" w:rsidRPr="00B37195" w:rsidRDefault="00B27E37" w:rsidP="00B27E37">
                                <w:pPr>
                                  <w:jc w:val="center"/>
                                </w:pPr>
                                <w:r w:rsidRPr="00B37195">
                                  <w:t>π</w:t>
                                </w:r>
                                <w:r>
                                  <w:t>*</w:t>
                                </w:r>
                              </w:p>
                              <w:p w14:paraId="5EEB90E6" w14:textId="77777777" w:rsidR="00B27E37" w:rsidRPr="00B37195" w:rsidRDefault="00B27E37" w:rsidP="00B27E37">
                                <w:pPr>
                                  <w:spacing w:line="276" w:lineRule="auto"/>
                                  <w:jc w:val="center"/>
                                  <w:rPr>
                                    <w:color w:val="A6A6A6" w:themeColor="background1" w:themeShade="A6"/>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9" name="Gerade Verbindung mit Pfeil 269"/>
                        <wps:cNvCnPr/>
                        <wps:spPr>
                          <a:xfrm flipH="1" flipV="1">
                            <a:off x="403245" y="166405"/>
                            <a:ext cx="0" cy="2880000"/>
                          </a:xfrm>
                          <a:prstGeom prst="straightConnector1">
                            <a:avLst/>
                          </a:prstGeom>
                          <a:ln w="15875">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9481" name="Textfeld 19481"/>
                        <wps:cNvSpPr txBox="1"/>
                        <wps:spPr>
                          <a:xfrm>
                            <a:off x="40761" y="0"/>
                            <a:ext cx="1357402" cy="515259"/>
                          </a:xfrm>
                          <a:prstGeom prst="rect">
                            <a:avLst/>
                          </a:prstGeom>
                          <a:noFill/>
                          <a:ln w="6350">
                            <a:noFill/>
                          </a:ln>
                        </wps:spPr>
                        <wps:txbx>
                          <w:txbxContent>
                            <w:p w14:paraId="1D88187D" w14:textId="77777777" w:rsidR="00B27E37" w:rsidRPr="00B27E37" w:rsidRDefault="00B27E37" w:rsidP="00B27E37">
                              <w:pPr>
                                <w:spacing w:line="276" w:lineRule="auto"/>
                                <w:rPr>
                                  <w:color w:val="000000" w:themeColor="text1"/>
                                  <w:sz w:val="32"/>
                                  <w:szCs w:val="32"/>
                                </w:rPr>
                              </w:pPr>
                              <w:r w:rsidRPr="00B27E37">
                                <w:rPr>
                                  <w:rFonts w:cs="Arial"/>
                                  <w:color w:val="000000" w:themeColor="text1"/>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Freihandform 2138"/>
                        <wps:cNvSpPr/>
                        <wps:spPr>
                          <a:xfrm>
                            <a:off x="3375351" y="875706"/>
                            <a:ext cx="288397" cy="1509557"/>
                          </a:xfrm>
                          <a:custGeom>
                            <a:avLst/>
                            <a:gdLst>
                              <a:gd name="connsiteX0" fmla="*/ 0 w 428574"/>
                              <a:gd name="connsiteY0" fmla="*/ 0 h 1471138"/>
                              <a:gd name="connsiteX1" fmla="*/ 428519 w 428574"/>
                              <a:gd name="connsiteY1" fmla="*/ 728821 h 1471138"/>
                              <a:gd name="connsiteX2" fmla="*/ 23619 w 428574"/>
                              <a:gd name="connsiteY2" fmla="*/ 1471138 h 1471138"/>
                            </a:gdLst>
                            <a:ahLst/>
                            <a:cxnLst>
                              <a:cxn ang="0">
                                <a:pos x="connsiteX0" y="connsiteY0"/>
                              </a:cxn>
                              <a:cxn ang="0">
                                <a:pos x="connsiteX1" y="connsiteY1"/>
                              </a:cxn>
                              <a:cxn ang="0">
                                <a:pos x="connsiteX2" y="connsiteY2"/>
                              </a:cxn>
                            </a:cxnLst>
                            <a:rect l="l" t="t" r="r" b="b"/>
                            <a:pathLst>
                              <a:path w="428574" h="1471138">
                                <a:moveTo>
                                  <a:pt x="0" y="0"/>
                                </a:moveTo>
                                <a:cubicBezTo>
                                  <a:pt x="212291" y="241815"/>
                                  <a:pt x="424583" y="483631"/>
                                  <a:pt x="428519" y="728821"/>
                                </a:cubicBezTo>
                                <a:cubicBezTo>
                                  <a:pt x="432455" y="974011"/>
                                  <a:pt x="228037" y="1222574"/>
                                  <a:pt x="23619" y="1471138"/>
                                </a:cubicBezTo>
                              </a:path>
                            </a:pathLst>
                          </a:custGeom>
                          <a:noFill/>
                          <a:ln w="9525">
                            <a:solidFill>
                              <a:srgbClr val="92D050"/>
                            </a:solidFill>
                            <a:headEnd type="stealth"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3" name="Gruppieren 2163"/>
                        <wpg:cNvGrpSpPr/>
                        <wpg:grpSpPr>
                          <a:xfrm>
                            <a:off x="1179320" y="317474"/>
                            <a:ext cx="2015275" cy="2064224"/>
                            <a:chOff x="5080" y="2087"/>
                            <a:chExt cx="2015275" cy="2064224"/>
                          </a:xfrm>
                        </wpg:grpSpPr>
                        <wpg:grpSp>
                          <wpg:cNvPr id="2161" name="Gruppieren 2161"/>
                          <wpg:cNvGrpSpPr/>
                          <wpg:grpSpPr>
                            <a:xfrm>
                              <a:off x="5080" y="2087"/>
                              <a:ext cx="2015275" cy="1834333"/>
                              <a:chOff x="5080" y="2087"/>
                              <a:chExt cx="2015275" cy="1834333"/>
                            </a:xfrm>
                          </wpg:grpSpPr>
                          <wpg:grpSp>
                            <wpg:cNvPr id="2155" name="Gruppieren 2155"/>
                            <wpg:cNvGrpSpPr/>
                            <wpg:grpSpPr>
                              <a:xfrm>
                                <a:off x="441960" y="459740"/>
                                <a:ext cx="1578395" cy="1376680"/>
                                <a:chOff x="0" y="0"/>
                                <a:chExt cx="1578395" cy="1376680"/>
                              </a:xfrm>
                            </wpg:grpSpPr>
                            <wpg:grpSp>
                              <wpg:cNvPr id="2147" name="Gruppieren 2147"/>
                              <wpg:cNvGrpSpPr/>
                              <wpg:grpSpPr>
                                <a:xfrm>
                                  <a:off x="0" y="0"/>
                                  <a:ext cx="910375" cy="690880"/>
                                  <a:chOff x="0" y="0"/>
                                  <a:chExt cx="1411560" cy="1081360"/>
                                </a:xfrm>
                              </wpg:grpSpPr>
                              <wps:wsp>
                                <wps:cNvPr id="2141" name="Bogen 2141"/>
                                <wps:cNvSpPr/>
                                <wps:spPr>
                                  <a:xfrm>
                                    <a:off x="0" y="254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 name="Bogen 2142"/>
                                <wps:cNvSpPr/>
                                <wps:spPr>
                                  <a:xfrm rot="10800000">
                                    <a:off x="360680" y="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3" name="Bogen 2143"/>
                                <wps:cNvSpPr/>
                                <wps:spPr>
                                  <a:xfrm>
                                    <a:off x="347980" y="36068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 name="Bogen 2144"/>
                                <wps:cNvSpPr/>
                                <wps:spPr>
                                  <a:xfrm rot="10800000">
                                    <a:off x="708660" y="36068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 name="Bogen 2145"/>
                                <wps:cNvSpPr/>
                                <wps:spPr>
                                  <a:xfrm>
                                    <a:off x="693420" y="72136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 name="Bogen 2146"/>
                                <wps:cNvSpPr/>
                                <wps:spPr>
                                  <a:xfrm rot="10800000">
                                    <a:off x="1051560" y="71882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8" name="Gruppieren 2148"/>
                              <wpg:cNvGrpSpPr/>
                              <wpg:grpSpPr>
                                <a:xfrm>
                                  <a:off x="668020" y="685800"/>
                                  <a:ext cx="910375" cy="690880"/>
                                  <a:chOff x="0" y="0"/>
                                  <a:chExt cx="1411560" cy="1081360"/>
                                </a:xfrm>
                              </wpg:grpSpPr>
                              <wps:wsp>
                                <wps:cNvPr id="2149" name="Bogen 2149"/>
                                <wps:cNvSpPr/>
                                <wps:spPr>
                                  <a:xfrm>
                                    <a:off x="0" y="254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 name="Bogen 2150"/>
                                <wps:cNvSpPr/>
                                <wps:spPr>
                                  <a:xfrm rot="10800000">
                                    <a:off x="360680" y="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1" name="Bogen 2151"/>
                                <wps:cNvSpPr/>
                                <wps:spPr>
                                  <a:xfrm>
                                    <a:off x="347980" y="36068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2" name="Bogen 2152"/>
                                <wps:cNvSpPr/>
                                <wps:spPr>
                                  <a:xfrm rot="10800000">
                                    <a:off x="708660" y="36068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3" name="Bogen 2153"/>
                                <wps:cNvSpPr/>
                                <wps:spPr>
                                  <a:xfrm>
                                    <a:off x="693420" y="72136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4" name="Bogen 2154"/>
                                <wps:cNvSpPr/>
                                <wps:spPr>
                                  <a:xfrm rot="10800000">
                                    <a:off x="1051560" y="718820"/>
                                    <a:ext cx="360000" cy="36000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60" name="Gruppieren 2160"/>
                            <wpg:cNvGrpSpPr/>
                            <wpg:grpSpPr>
                              <a:xfrm>
                                <a:off x="5080" y="2087"/>
                                <a:ext cx="687386" cy="461463"/>
                                <a:chOff x="5080" y="2087"/>
                                <a:chExt cx="687386" cy="461463"/>
                              </a:xfrm>
                            </wpg:grpSpPr>
                            <wps:wsp>
                              <wps:cNvPr id="2156" name="Bogen 2156"/>
                              <wps:cNvSpPr/>
                              <wps:spPr>
                                <a:xfrm>
                                  <a:off x="5080" y="5080"/>
                                  <a:ext cx="232117" cy="230004"/>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 name="Bogen 2157"/>
                              <wps:cNvSpPr/>
                              <wps:spPr>
                                <a:xfrm rot="10800000">
                                  <a:off x="239212" y="2087"/>
                                  <a:ext cx="231775" cy="22987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 name="Bogen 2158"/>
                              <wps:cNvSpPr/>
                              <wps:spPr>
                                <a:xfrm>
                                  <a:off x="226060" y="233680"/>
                                  <a:ext cx="231775" cy="22987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9" name="Bogen 2159"/>
                              <wps:cNvSpPr/>
                              <wps:spPr>
                                <a:xfrm rot="10800000">
                                  <a:off x="460691" y="230189"/>
                                  <a:ext cx="231775" cy="229870"/>
                                </a:xfrm>
                                <a:prstGeom prst="arc">
                                  <a:avLst>
                                    <a:gd name="adj1" fmla="val 16335401"/>
                                    <a:gd name="adj2" fmla="val 0"/>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62" name="Bogen 2162"/>
                          <wps:cNvSpPr/>
                          <wps:spPr>
                            <a:xfrm>
                              <a:off x="1777859" y="1836441"/>
                              <a:ext cx="231775" cy="229870"/>
                            </a:xfrm>
                            <a:prstGeom prst="arc">
                              <a:avLst>
                                <a:gd name="adj1" fmla="val 16335401"/>
                                <a:gd name="adj2" fmla="val 21097046"/>
                              </a:avLst>
                            </a:prstGeom>
                            <a:ln w="6350">
                              <a:solidFill>
                                <a:srgbClr val="FFC00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4" name="Textfeld 2164"/>
                        <wps:cNvSpPr txBox="1"/>
                        <wps:spPr>
                          <a:xfrm>
                            <a:off x="1562128" y="382956"/>
                            <a:ext cx="505653" cy="401346"/>
                          </a:xfrm>
                          <a:prstGeom prst="rect">
                            <a:avLst/>
                          </a:prstGeom>
                          <a:noFill/>
                          <a:ln w="6350">
                            <a:noFill/>
                          </a:ln>
                        </wps:spPr>
                        <wps:txbx>
                          <w:txbxContent>
                            <w:p w14:paraId="72B7C78F" w14:textId="1E2877C4" w:rsidR="0045535B" w:rsidRPr="000E69B3" w:rsidRDefault="0045535B" w:rsidP="0045535B">
                              <w:pPr>
                                <w:pStyle w:val="Autor"/>
                                <w:rPr>
                                  <w:rFonts w:asciiTheme="minorHAnsi" w:hAnsiTheme="minorHAnsi" w:cstheme="minorHAnsi"/>
                                  <w:color w:val="FFC000"/>
                                </w:rPr>
                              </w:pPr>
                              <m:oMathPara>
                                <m:oMath>
                                  <m:r>
                                    <w:rPr>
                                      <w:rFonts w:ascii="Cambria Math" w:hAnsi="Cambria Math" w:cstheme="minorHAnsi"/>
                                      <w:color w:val="FFC000"/>
                                    </w:rPr>
                                    <m:t>h</m:t>
                                  </m:r>
                                  <m:r>
                                    <m:rPr>
                                      <m:sty m:val="p"/>
                                    </m:rPr>
                                    <w:rPr>
                                      <w:rFonts w:ascii="Cambria Math" w:hAnsi="Cambria Math" w:cstheme="minorHAnsi"/>
                                      <w:color w:val="FFC000"/>
                                    </w:rPr>
                                    <m:t>∙</m:t>
                                  </m:r>
                                  <m:r>
                                    <w:rPr>
                                      <w:rFonts w:ascii="Cambria Math" w:hAnsi="Cambria Math" w:cstheme="minorHAnsi"/>
                                      <w:color w:val="FFC000"/>
                                    </w:rPr>
                                    <m:t>ν</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B10C73" id="Gruppieren 2165" o:spid="_x0000_s1242" style="width:469.9pt;height:272.15pt;mso-position-horizontal-relative:char;mso-position-vertical-relative:line" coordorigin="407" coordsize="54685,3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">
                <o:lock v:ext="edit" aspectratio="t"/>
                <v:group id="Gruppieren 19480" o:spid="_x0000_s1243" style="position:absolute;left:6537;top:1068;width:48556;height:30600" coordorigin="4363" coordsize="50824,2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">
                  <o:lock v:ext="edit" aspectratio="t"/>
                  <v:group id="Gruppieren 295" o:spid="_x0000_s1244" style="position:absolute;left:4363;top:11989;width:14400;height:3594" coordsize="1440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Gerade Verbindung 284" o:spid="_x0000_s1245" style="position:absolute;visibility:visible;mso-wrap-style:square" from="0,1717" to="14400,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" strokecolor="black [3213]">
                      <v:stroke joinstyle="miter"/>
                    </v:line>
                    <v:rect id="Rechteck 276" o:spid="_x0000_s1246" style="position:absolute;left:543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" fillcolor="white [3212]" strokecolor="black [3213]" strokeweight="1pt"/>
                    <v:rect id="Rechteck 277" o:spid="_x0000_s1247" style="position:absolute;left:966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" fillcolor="white [3212]" strokecolor="black [3213]" strokeweight="1pt"/>
                    <v:rect id="Rechteck 278" o:spid="_x0000_s1248" style="position:absolute;left:1157;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" fillcolor="white [3212]" strokecolor="black [3213]" strokeweight="1pt"/>
                  </v:group>
                  <v:group id="Gruppieren 287" o:spid="_x0000_s1249" style="position:absolute;left:24662;top:4211;width:10086;height:3670" coordsize="10086,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Gerade Verbindung 290" o:spid="_x0000_s1250" style="position:absolute;visibility:visible;mso-wrap-style:square" from="0,1803" to="1008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" strokecolor="black [3213]">
                      <v:stroke joinstyle="miter"/>
                    </v:line>
                    <v:rect id="Rechteck 288" o:spid="_x0000_s1251" style="position:absolute;left:1041;top:7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" fillcolor="white [3212]" strokecolor="black [3213]" strokeweight="1pt"/>
                    <v:rect id="Rechteck 289" o:spid="_x0000_s1252" style="position:absolute;left:5334;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" fillcolor="white [3212]" strokecolor="black [3213]" strokeweight="1pt"/>
                  </v:group>
                  <v:line id="Gerade Verbindung 291" o:spid="_x0000_s1253" style="position:absolute;flip:y;visibility:visible;mso-wrap-style:square" from="18781,5994" to="24690,1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" strokecolor="black [3213]">
                    <v:stroke joinstyle="miter"/>
                  </v:line>
                  <v:group id="Gruppieren 309" o:spid="_x0000_s1254" style="position:absolute;left:24738;width:10083;height:3594" coordsize="100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Gerade Verbindung 272" o:spid="_x0000_s1255" style="position:absolute;visibility:visible;mso-wrap-style:square" from="0,1926" to="10086,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" strokecolor="black [3213]">
                      <v:stroke joinstyle="miter"/>
                    </v:line>
                    <v:rect id="Rechteck 270" o:spid="_x0000_s1256" style="position:absolute;left:315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" fillcolor="white [3212]" strokecolor="black [3213]" strokeweight="1pt"/>
                  </v:group>
                  <v:line id="Gerade Verbindung 292" o:spid="_x0000_s1257" style="position:absolute;flip:y;visibility:visible;mso-wrap-style:square" from="18743,1859" to="24732,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" strokecolor="black [3213]">
                    <v:stroke joinstyle="miter"/>
                  </v:line>
                  <v:line id="Gerade Verbindung 293" o:spid="_x0000_s1258" style="position:absolute;visibility:visible;mso-wrap-style:square" from="34754,5994" to="40820,13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" strokecolor="black [3213]">
                    <v:stroke joinstyle="miter"/>
                  </v:line>
                  <v:line id="Gerade Verbindung 294" o:spid="_x0000_s1259" style="position:absolute;visibility:visible;mso-wrap-style:square" from="34754,1897" to="40819,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" strokecolor="black [3213]">
                    <v:stroke joinstyle="miter"/>
                  </v:line>
                  <v:group id="Gruppieren 296" o:spid="_x0000_s1260" style="position:absolute;left:40787;top:11989;width:14400;height:3594" coordsize="14400,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Gerade Verbindung 297" o:spid="_x0000_s1261" style="position:absolute;visibility:visible;mso-wrap-style:square" from="0,1717" to="14400,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" strokecolor="black [3213]">
                      <v:stroke joinstyle="miter"/>
                    </v:line>
                    <v:rect id="Rechteck 298" o:spid="_x0000_s1262" style="position:absolute;left:543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" fillcolor="white [3212]" strokecolor="black [3213]" strokeweight="1pt"/>
                    <v:rect id="Rechteck 299" o:spid="_x0000_s1263" style="position:absolute;left:9663;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" fillcolor="white [3212]" strokecolor="black [3213]" strokeweight="1pt"/>
                    <v:rect id="Rechteck 300" o:spid="_x0000_s1264" style="position:absolute;left:1157;width:35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" fillcolor="white [3212]" strokecolor="black [3213]" strokeweight="1pt"/>
                  </v:group>
                  <v:line id="Gerade Verbindung 303" o:spid="_x0000_s1265" style="position:absolute;visibility:visible;mso-wrap-style:square" from="18781,13659" to="24721,2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" strokecolor="black [3213]">
                    <v:stroke joinstyle="miter"/>
                  </v:line>
                  <v:group id="Gruppieren 304" o:spid="_x0000_s1266" style="position:absolute;left:24700;top:19502;width:10086;height:3670" coordsize="10086,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Gerade Verbindung 305" o:spid="_x0000_s1267" style="position:absolute;visibility:visible;mso-wrap-style:square" from="0,1803" to="1008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" strokecolor="black [3213]">
                      <v:stroke joinstyle="miter"/>
                    </v:line>
                    <v:rect id="Rechteck 306" o:spid="_x0000_s1268" style="position:absolute;left:1041;top:76;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" fillcolor="white [3212]" strokecolor="black [3213]" strokeweight="1pt"/>
                    <v:rect id="Rechteck 307" o:spid="_x0000_s1269" style="position:absolute;left:5334;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" fillcolor="white [3212]" strokecolor="black [3213]" strokeweight="1pt"/>
                  </v:group>
                  <v:line id="Gerade Verbindung 308" o:spid="_x0000_s1270" style="position:absolute;rotation:90;visibility:visible;mso-wrap-style:square" from="33999,14458" to="41625,2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" strokecolor="black [3213]">
                    <v:stroke joinstyle="miter"/>
                  </v:line>
                  <v:group id="Gruppieren 310" o:spid="_x0000_s1271" style="position:absolute;left:24735;top:23789;width:10084;height:3594" coordorigin="73" coordsize="100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line id="Gerade Verbindung 311" o:spid="_x0000_s1272" style="position:absolute;visibility:visible;mso-wrap-style:square" from="73,1926" to="10159,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" strokecolor="black [3213]">
                      <v:stroke joinstyle="miter"/>
                    </v:line>
                    <v:rect id="Rechteck 312" o:spid="_x0000_s1273" style="position:absolute;left:315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" fillcolor="white [3212]" strokecolor="black [3213]" strokeweight="1pt"/>
                  </v:group>
                  <v:line id="Gerade Verbindung 313" o:spid="_x0000_s1274" style="position:absolute;visibility:visible;mso-wrap-style:square" from="18743,13734" to="24756,2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" strokecolor="black [3213]">
                    <v:stroke joinstyle="miter"/>
                  </v:line>
                  <v:shape id="Textfeld 315" o:spid="_x0000_s1275" type="#_x0000_t202" style="position:absolute;left:5501;top:7853;width:12110;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" filled="f" stroked="f" strokeweight=".5pt">
                    <v:textbox>
                      <w:txbxContent>
                        <w:p w14:paraId="2B6DC979" w14:textId="77777777" w:rsidR="00B27E37" w:rsidRPr="00B37195" w:rsidRDefault="00B27E37" w:rsidP="00B27E37">
                          <w:pPr>
                            <w:spacing w:line="276" w:lineRule="auto"/>
                            <w:jc w:val="center"/>
                            <w:rPr>
                              <w:color w:val="A6A6A6" w:themeColor="background1" w:themeShade="A6"/>
                              <w:sz w:val="15"/>
                              <w:szCs w:val="15"/>
                            </w:rPr>
                          </w:pPr>
                          <w:r w:rsidRPr="00B37195">
                            <w:rPr>
                              <w:rFonts w:cs="Arial"/>
                              <w:color w:val="A6A6A6" w:themeColor="background1" w:themeShade="A6"/>
                            </w:rPr>
                            <w:t>3p-Orbitale</w:t>
                          </w:r>
                        </w:p>
                      </w:txbxContent>
                    </v:textbox>
                  </v:shape>
                  <v:line id="Gerade Verbindung 316" o:spid="_x0000_s1276" style="position:absolute;rotation:-90;visibility:visible;mso-wrap-style:square" from="31826,16663" to="43859,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" strokecolor="black [3213]">
                    <v:stroke joinstyle="miter"/>
                  </v:line>
                  <v:shape id="Gerade Verbindung mit Pfeil 317" o:spid="_x0000_s1277" type="#_x0000_t32" style="position:absolute;left:6869;top:12433;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" strokecolor="red" strokeweight="1.5pt">
                    <v:stroke endarrow="block" joinstyle="miter"/>
                  </v:shape>
                  <v:shape id="Gerade Verbindung mit Pfeil 318" o:spid="_x0000_s1278" type="#_x0000_t32" style="position:absolute;left:7763;top:12444;width:0;height:270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" strokecolor="red" strokeweight="1.5pt">
                    <v:stroke endarrow="block" joinstyle="miter"/>
                  </v:shape>
                  <v:shape id="Gerade Verbindung mit Pfeil 319" o:spid="_x0000_s1279" type="#_x0000_t32" style="position:absolute;left:11080;top:12471;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" strokecolor="red" strokeweight="1.5pt">
                    <v:stroke endarrow="block" joinstyle="miter"/>
                  </v:shape>
                  <v:shape id="Gerade Verbindung mit Pfeil 19457" o:spid="_x0000_s1280" type="#_x0000_t32" style="position:absolute;left:15368;top:12433;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" strokecolor="red" strokeweight="1.5pt">
                    <v:stroke endarrow="block" joinstyle="miter"/>
                  </v:shape>
                  <v:shape id="Gerade Verbindung mit Pfeil 19458" o:spid="_x0000_s1281" type="#_x0000_t32" style="position:absolute;left:51792;top:12471;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" strokecolor="red" strokeweight="1.5pt">
                    <v:stroke endarrow="block" joinstyle="miter"/>
                  </v:shape>
                  <v:shape id="Gerade Verbindung mit Pfeil 19459" o:spid="_x0000_s1282" type="#_x0000_t32" style="position:absolute;left:44187;top:12482;width:0;height:269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" strokecolor="red" strokeweight="1.5pt">
                    <v:stroke endarrow="block" joinstyle="miter"/>
                  </v:shape>
                  <v:shape id="Gerade Verbindung mit Pfeil 19460" o:spid="_x0000_s1283" type="#_x0000_t32" style="position:absolute;left:47542;top:12433;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" strokecolor="red" strokeweight="1.5pt">
                    <v:stroke endarrow="block" joinstyle="miter"/>
                  </v:shape>
                  <v:shape id="Gerade Verbindung mit Pfeil 19461" o:spid="_x0000_s1284" type="#_x0000_t32" style="position:absolute;left:43217;top:12433;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" strokecolor="red" strokeweight="1.5pt">
                    <v:stroke endarrow="block" joinstyle="miter"/>
                  </v:shape>
                  <v:shape id="Gerade Verbindung mit Pfeil 19462" o:spid="_x0000_s1285" type="#_x0000_t32" style="position:absolute;left:29178;top:24195;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" strokecolor="red" strokeweight="1.5pt">
                    <v:stroke endarrow="block" joinstyle="miter"/>
                  </v:shape>
                  <v:shape id="Gerade Verbindung mit Pfeil 19463" o:spid="_x0000_s1286" type="#_x0000_t32" style="position:absolute;left:30073;top:24206;width:0;height:269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" strokecolor="red" strokeweight="1.5pt">
                    <v:stroke endarrow="block" joinstyle="miter"/>
                  </v:shape>
                  <v:shape id="Gerade Verbindung mit Pfeil 19464" o:spid="_x0000_s1287" type="#_x0000_t32" style="position:absolute;left:27054;top:19983;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" strokecolor="red" strokeweight="1.5pt">
                    <v:stroke endarrow="block" joinstyle="miter"/>
                  </v:shape>
                  <v:shape id="Gerade Verbindung mit Pfeil 19465" o:spid="_x0000_s1288" type="#_x0000_t32" style="position:absolute;left:27948;top:19995;width:0;height:269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" strokecolor="red" strokeweight="1.5pt">
                    <v:stroke endarrow="block" joinstyle="miter"/>
                  </v:shape>
                  <v:shape id="Gerade Verbindung mit Pfeil 19466" o:spid="_x0000_s1289" type="#_x0000_t32" style="position:absolute;left:31379;top:19794;width:0;height:26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" strokecolor="red" strokeweight="1.5pt">
                    <v:stroke endarrow="block" joinstyle="miter"/>
                  </v:shape>
                  <v:shape id="Gerade Verbindung mit Pfeil 19467" o:spid="_x0000_s1290" type="#_x0000_t32" style="position:absolute;left:32273;top:19843;width:0;height:269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" strokecolor="red" strokeweight="1.5pt">
                    <v:stroke endarrow="block" joinstyle="miter"/>
                  </v:shape>
                  <v:shape id="Gerade Verbindung mit Pfeil 19470" o:spid="_x0000_s1291" type="#_x0000_t32" style="position:absolute;left:27016;top:4731;width:0;height:26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" strokecolor="red" strokeweight="1.5pt">
                    <v:stroke endarrow="block" joinstyle="miter"/>
                  </v:shape>
                  <v:shape id="Gerade Verbindung mit Pfeil 19471" o:spid="_x0000_s1292" type="#_x0000_t32" style="position:absolute;left:31113;top:4655;width:0;height:2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" strokecolor="red" strokeweight="1.5pt">
                    <v:stroke endarrow="block" joinstyle="miter"/>
                  </v:shape>
                  <v:shape id="Textfeld 19473" o:spid="_x0000_s1293" type="#_x0000_t202" style="position:absolute;left:41925;top:7853;width:12110;height: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" filled="f" stroked="f" strokeweight=".5pt">
                    <v:textbox>
                      <w:txbxContent>
                        <w:p w14:paraId="28135427" w14:textId="77777777" w:rsidR="00B27E37" w:rsidRPr="00B37195" w:rsidRDefault="00B27E37" w:rsidP="00B27E37">
                          <w:pPr>
                            <w:spacing w:line="276" w:lineRule="auto"/>
                            <w:jc w:val="center"/>
                            <w:rPr>
                              <w:color w:val="A6A6A6" w:themeColor="background1" w:themeShade="A6"/>
                              <w:sz w:val="15"/>
                              <w:szCs w:val="15"/>
                            </w:rPr>
                          </w:pPr>
                          <w:r w:rsidRPr="00B37195">
                            <w:rPr>
                              <w:rFonts w:cs="Arial"/>
                              <w:color w:val="A6A6A6" w:themeColor="background1" w:themeShade="A6"/>
                            </w:rPr>
                            <w:t>3p-Orbitale</w:t>
                          </w:r>
                        </w:p>
                      </w:txbxContent>
                    </v:textbox>
                  </v:shape>
                  <v:shape id="Gerade Verbindung mit Pfeil 19474" o:spid="_x0000_s1294" type="#_x0000_t32" style="position:absolute;left:27948;top:4742;width:0;height:269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" strokecolor="red" strokeweight="1.5pt">
                    <v:stroke endarrow="block" joinstyle="miter"/>
                  </v:shape>
                  <v:shape id="Textfeld 19475" o:spid="_x0000_s1295" type="#_x0000_t202" style="position:absolute;left:30125;top:16701;width:3585;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" filled="f" stroked="f" strokeweight=".5pt">
                    <v:textbox>
                      <w:txbxContent>
                        <w:p w14:paraId="1AA673C1" w14:textId="77777777" w:rsidR="00B27E37" w:rsidRPr="00B37195" w:rsidRDefault="00B27E37" w:rsidP="00B27E37">
                          <w:pPr>
                            <w:jc w:val="center"/>
                          </w:pPr>
                          <w:r w:rsidRPr="00B37195">
                            <w:t>π</w:t>
                          </w:r>
                        </w:p>
                        <w:p w14:paraId="7EB3653D" w14:textId="77777777" w:rsidR="00B27E37" w:rsidRPr="00B37195" w:rsidRDefault="00B27E37" w:rsidP="00B27E37">
                          <w:pPr>
                            <w:spacing w:line="276" w:lineRule="auto"/>
                            <w:jc w:val="center"/>
                            <w:rPr>
                              <w:color w:val="A6A6A6" w:themeColor="background1" w:themeShade="A6"/>
                              <w:sz w:val="15"/>
                              <w:szCs w:val="15"/>
                            </w:rPr>
                          </w:pPr>
                        </w:p>
                      </w:txbxContent>
                    </v:textbox>
                  </v:shape>
                  <v:shape id="Textfeld 19476" o:spid="_x0000_s1296" type="#_x0000_t202" style="position:absolute;left:29984;top:7114;width:4115;height:3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" filled="f" stroked="f" strokeweight=".5pt">
                    <v:textbox>
                      <w:txbxContent>
                        <w:p w14:paraId="00232268" w14:textId="77777777" w:rsidR="00B27E37" w:rsidRPr="00B37195" w:rsidRDefault="00B27E37" w:rsidP="00B27E37">
                          <w:pPr>
                            <w:jc w:val="center"/>
                          </w:pPr>
                          <w:r w:rsidRPr="00B37195">
                            <w:t>π</w:t>
                          </w:r>
                          <w:r>
                            <w:t>*</w:t>
                          </w:r>
                        </w:p>
                        <w:p w14:paraId="5EEB90E6" w14:textId="77777777" w:rsidR="00B27E37" w:rsidRPr="00B37195" w:rsidRDefault="00B27E37" w:rsidP="00B27E37">
                          <w:pPr>
                            <w:spacing w:line="276" w:lineRule="auto"/>
                            <w:jc w:val="center"/>
                            <w:rPr>
                              <w:color w:val="A6A6A6" w:themeColor="background1" w:themeShade="A6"/>
                              <w:sz w:val="15"/>
                              <w:szCs w:val="15"/>
                            </w:rPr>
                          </w:pPr>
                        </w:p>
                      </w:txbxContent>
                    </v:textbox>
                  </v:shape>
                </v:group>
                <v:shape id="Gerade Verbindung mit Pfeil 269" o:spid="_x0000_s1297" type="#_x0000_t32" style="position:absolute;left:4032;top:1664;width:0;height:288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" strokecolor="black [3213]" strokeweight="1.25pt">
                  <v:stroke endarrow="classic" endarrowwidth="wide" endarrowlength="long" joinstyle="miter"/>
                </v:shape>
                <v:shape id="Textfeld 19481" o:spid="_x0000_s1298" type="#_x0000_t202" style="position:absolute;left:407;width:13574;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" filled="f" stroked="f" strokeweight=".5pt">
                  <v:textbox>
                    <w:txbxContent>
                      <w:p w14:paraId="1D88187D" w14:textId="77777777" w:rsidR="00B27E37" w:rsidRPr="00B27E37" w:rsidRDefault="00B27E37" w:rsidP="00B27E37">
                        <w:pPr>
                          <w:spacing w:line="276" w:lineRule="auto"/>
                          <w:rPr>
                            <w:color w:val="000000" w:themeColor="text1"/>
                            <w:sz w:val="32"/>
                            <w:szCs w:val="32"/>
                          </w:rPr>
                        </w:pPr>
                        <w:r w:rsidRPr="00B27E37">
                          <w:rPr>
                            <w:rFonts w:cs="Arial"/>
                            <w:color w:val="000000" w:themeColor="text1"/>
                            <w:sz w:val="32"/>
                            <w:szCs w:val="32"/>
                          </w:rPr>
                          <w:t>E</w:t>
                        </w:r>
                      </w:p>
                    </w:txbxContent>
                  </v:textbox>
                </v:shape>
                <v:shape id="Freihandform 2138" o:spid="_x0000_s1299" style="position:absolute;left:33753;top:8757;width:2884;height:15095;visibility:visible;mso-wrap-style:square;v-text-anchor:middle" coordsize="428574,147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" path="m,c212291,241815,424583,483631,428519,728821v3936,245190,-200482,493753,-404900,742317e" filled="f" strokecolor="#92d050">
                  <v:stroke startarrow="classic" startarrowwidth="narrow" joinstyle="miter"/>
                  <v:path arrowok="t" o:connecttype="custom" o:connectlocs="0,0;288360,747854;15894,1509557" o:connectangles="0,0,0"/>
                </v:shape>
                <v:group id="Gruppieren 2163" o:spid="_x0000_s1300" style="position:absolute;left:11793;top:3174;width:20152;height:20642" coordorigin="50,20" coordsize="20152,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group id="Gruppieren 2161" o:spid="_x0000_s1301" style="position:absolute;left:50;top:20;width:20153;height:18344" coordorigin="50,20" coordsize="20152,1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group id="Gruppieren 2155" o:spid="_x0000_s1302" style="position:absolute;left:4419;top:4597;width:15784;height:13767" coordsize="15783,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group id="Gruppieren 2147" o:spid="_x0000_s1303" style="position:absolute;width:9103;height:6908" coordsize="14115,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Bogen 2141" o:spid="_x0000_s1304" style="position:absolute;top:25;width:3600;height:360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42" o:spid="_x0000_s1305" style="position:absolute;left:3606;width:3600;height:3600;rotation:18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43" o:spid="_x0000_s1306" style="position:absolute;left:3479;top:3606;width:3600;height:360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44" o:spid="_x0000_s1307" style="position:absolute;left:7086;top:3606;width:3600;height:3600;rotation:18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45" o:spid="_x0000_s1308" style="position:absolute;left:6934;top:7213;width:3600;height:360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46" o:spid="_x0000_s1309" style="position:absolute;left:10515;top:7188;width:3600;height:3600;rotation:18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group>
                      <v:group id="Gruppieren 2148" o:spid="_x0000_s1310" style="position:absolute;left:6680;top:6858;width:9103;height:6908" coordsize="14115,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Bogen 2149" o:spid="_x0000_s1311" style="position:absolute;top:25;width:3600;height:360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50" o:spid="_x0000_s1312" style="position:absolute;left:3606;width:3600;height:3600;rotation:18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51" o:spid="_x0000_s1313" style="position:absolute;left:3479;top:3606;width:3600;height:360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52" o:spid="_x0000_s1314" style="position:absolute;left:7086;top:3606;width:3600;height:3600;rotation:18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53" o:spid="_x0000_s1315" style="position:absolute;left:6934;top:7213;width:3600;height:360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shape id="Bogen 2154" o:spid="_x0000_s1316" style="position:absolute;left:10515;top:7188;width:3600;height:3600;rotation:180;visibility:visible;mso-wrap-style:square;v-text-anchor:middle" coordsize="360000,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" path="m187088,140nsc283667,3946,360000,83347,360000,180000r-180000,l187088,140xem187088,140nfc283667,3946,360000,83347,360000,180000e" filled="f" strokecolor="#ffc000" strokeweight=".5pt">
                          <v:stroke joinstyle="miter"/>
                          <v:path arrowok="t" o:connecttype="custom" o:connectlocs="187088,140;360000,180000" o:connectangles="0,0"/>
                        </v:shape>
                      </v:group>
                    </v:group>
                    <v:group id="Gruppieren 2160" o:spid="_x0000_s1317" style="position:absolute;left:50;top:20;width:6874;height:4615" coordorigin="50,20" coordsize="6873,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Bogen 2156" o:spid="_x0000_s1318" style="position:absolute;left:50;top:50;width:2321;height:2300;visibility:visible;mso-wrap-style:square;v-text-anchor:middle" coordsize="232117,23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" path="m120587,88nsc182875,2498,232118,53234,232118,115002r-116059,l120587,88xem120587,88nfc182875,2498,232118,53234,232118,115002e" filled="f" strokecolor="#ffc000" strokeweight=".5pt">
                        <v:stroke joinstyle="miter"/>
                        <v:path arrowok="t" o:connecttype="custom" o:connectlocs="120587,88;232118,115002" o:connectangles="0,0"/>
                      </v:shape>
                      <v:shape id="Bogen 2157" o:spid="_x0000_s1319" style="position:absolute;left:2392;top:20;width:2317;height:2299;rotation:180;visibility:visible;mso-wrap-style:square;v-text-anchor:middle" coordsize="23177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" path="m120413,88nsc182608,2499,231775,53205,231775,114935r-115887,l120413,88xem120413,88nfc182608,2499,231775,53205,231775,114935e" filled="f" strokecolor="#ffc000" strokeweight=".5pt">
                        <v:stroke joinstyle="miter"/>
                        <v:path arrowok="t" o:connecttype="custom" o:connectlocs="120413,88;231775,114935" o:connectangles="0,0"/>
                      </v:shape>
                      <v:shape id="Bogen 2158" o:spid="_x0000_s1320" style="position:absolute;left:2260;top:2336;width:2318;height:2299;visibility:visible;mso-wrap-style:square;v-text-anchor:middle" coordsize="23177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" path="m120413,88nsc182608,2499,231775,53205,231775,114935r-115887,l120413,88xem120413,88nfc182608,2499,231775,53205,231775,114935e" filled="f" strokecolor="#ffc000" strokeweight=".5pt">
                        <v:stroke joinstyle="miter"/>
                        <v:path arrowok="t" o:connecttype="custom" o:connectlocs="120413,88;231775,114935" o:connectangles="0,0"/>
                      </v:shape>
                      <v:shape id="Bogen 2159" o:spid="_x0000_s1321" style="position:absolute;left:4606;top:2301;width:2318;height:2299;rotation:180;visibility:visible;mso-wrap-style:square;v-text-anchor:middle" coordsize="23177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" path="m120413,88nsc182608,2499,231775,53205,231775,114935r-115887,l120413,88xem120413,88nfc182608,2499,231775,53205,231775,114935e" filled="f" strokecolor="#ffc000" strokeweight=".5pt">
                        <v:stroke joinstyle="miter"/>
                        <v:path arrowok="t" o:connecttype="custom" o:connectlocs="120413,88;231775,114935" o:connectangles="0,0"/>
                      </v:shape>
                    </v:group>
                  </v:group>
                  <v:shape id="Bogen 2162" o:spid="_x0000_s1322" style="position:absolute;left:17778;top:18364;width:2318;height:2299;visibility:visible;mso-wrap-style:square;v-text-anchor:middle" coordsize="231775,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" path="m120413,88nsc176085,2246,222329,43388,230517,98044l115888,114935,120413,88xem120413,88nfc176085,2246,222329,43388,230517,98044e" filled="f" strokecolor="#ffc000" strokeweight=".5pt">
                    <v:stroke endarrow="classic" endarrowwidth="narrow" joinstyle="miter"/>
                    <v:path arrowok="t" o:connecttype="custom" o:connectlocs="120413,88;230517,98044" o:connectangles="0,0"/>
                  </v:shape>
                </v:group>
                <v:shape id="Textfeld 2164" o:spid="_x0000_s1323" type="#_x0000_t202" style="position:absolute;left:15621;top:3829;width:5056;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" filled="f" stroked="f" strokeweight=".5pt">
                  <v:textbox>
                    <w:txbxContent>
                      <w:p w14:paraId="72B7C78F" w14:textId="1E2877C4" w:rsidR="0045535B" w:rsidRPr="000E69B3" w:rsidRDefault="0045535B" w:rsidP="0045535B">
                        <w:pPr>
                          <w:pStyle w:val="Autor"/>
                          <w:rPr>
                            <w:rFonts w:asciiTheme="minorHAnsi" w:hAnsiTheme="minorHAnsi" w:cstheme="minorHAnsi"/>
                            <w:color w:val="FFC000"/>
                          </w:rPr>
                        </w:pPr>
                        <m:oMathPara>
                          <m:oMath>
                            <m:r>
                              <w:rPr>
                                <w:rFonts w:ascii="Cambria Math" w:hAnsi="Cambria Math" w:cstheme="minorHAnsi"/>
                                <w:color w:val="FFC000"/>
                              </w:rPr>
                              <m:t>h</m:t>
                            </m:r>
                            <m:r>
                              <m:rPr>
                                <m:sty m:val="p"/>
                              </m:rPr>
                              <w:rPr>
                                <w:rFonts w:ascii="Cambria Math" w:hAnsi="Cambria Math" w:cstheme="minorHAnsi"/>
                                <w:color w:val="FFC000"/>
                              </w:rPr>
                              <m:t>∙</m:t>
                            </m:r>
                            <m:r>
                              <w:rPr>
                                <w:rFonts w:ascii="Cambria Math" w:hAnsi="Cambria Math" w:cstheme="minorHAnsi"/>
                                <w:color w:val="FFC000"/>
                              </w:rPr>
                              <m:t>ν</m:t>
                            </m:r>
                          </m:oMath>
                        </m:oMathPara>
                      </w:p>
                    </w:txbxContent>
                  </v:textbox>
                </v:shape>
                <w10:anchorlock/>
              </v:group>
            </w:pict>
          </mc:Fallback>
        </mc:AlternateContent>
      </w:r>
    </w:p>
    <w:p w14:paraId="41B137C6" w14:textId="6F48F1E8" w:rsidR="00B27E37"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9</w:t>
      </w:r>
      <w:r w:rsidR="000D150F">
        <w:rPr>
          <w:noProof/>
        </w:rPr>
        <w:fldChar w:fldCharType="end"/>
      </w:r>
      <w:r w:rsidR="00B27E37">
        <w:t>: Molekülorbitalschema des Disulfid-Anions</w:t>
      </w:r>
    </w:p>
    <w:p w14:paraId="454EB6B7" w14:textId="5C41673F" w:rsidR="002C7054" w:rsidRPr="007B49B1" w:rsidRDefault="003B33F9" w:rsidP="007B49B1">
      <w:r>
        <w:t xml:space="preserve">In den 3p-Atomorbitalen des Schwefels befinden sich jeweils vier Elektronen. Im Molekülorbital des Disulfid-Anions befinden sich insgesamt neun Elektronen, da das Radikal einfach negativ geladen ist. </w:t>
      </w:r>
      <w:r w:rsidR="00B27E37">
        <w:t>Die Energie des einfallenden Lichtes regt Elektronen im</w:t>
      </w:r>
      <w:r w:rsidR="00B27E37" w:rsidRPr="00B27E37">
        <w:t xml:space="preserve"> </w:t>
      </w:r>
      <w:r w:rsidR="00B27E37" w:rsidRPr="00B37195">
        <w:t>π</w:t>
      </w:r>
      <w:r w:rsidR="00B27E37">
        <w:t xml:space="preserve">-Molekülorbital an. Dabei kann ein Elektron </w:t>
      </w:r>
      <w:r w:rsidR="003012D6">
        <w:t>in</w:t>
      </w:r>
      <w:r w:rsidR="00B27E37">
        <w:t xml:space="preserve"> das energetisch höher liegende </w:t>
      </w:r>
      <w:r w:rsidR="00B27E37" w:rsidRPr="00B37195">
        <w:t>π</w:t>
      </w:r>
      <w:r w:rsidR="00B27E37">
        <w:t>*-Molekülorbital</w:t>
      </w:r>
      <w:r w:rsidR="003012D6">
        <w:t xml:space="preserve"> aufsteigen. Das menschliche Auge nimmt die Komplementärfarbe der dazu benötigten Wellenlänge wahr. Die Farbigkeit der Ultramarine ist demzufolge durch </w:t>
      </w:r>
      <w:r w:rsidR="003012D6" w:rsidRPr="00B37195">
        <w:t>π</w:t>
      </w:r>
      <w:r w:rsidR="003012D6">
        <w:t>-</w:t>
      </w:r>
      <w:r w:rsidR="003012D6" w:rsidRPr="00B37195">
        <w:t>π</w:t>
      </w:r>
      <w:r w:rsidR="003012D6">
        <w:t>*-</w:t>
      </w:r>
      <w:r w:rsidR="002C7054">
        <w:t>Elektronenü</w:t>
      </w:r>
      <w:r w:rsidR="003012D6">
        <w:t>bergänge von Polysulfid-Anionen im Farbzentrum der Lasurit-Käfig-Strukturen zu erklären.</w:t>
      </w:r>
      <w:r w:rsidR="000E69B3">
        <w:t xml:space="preserve"> </w:t>
      </w:r>
    </w:p>
    <w:p w14:paraId="497CF258" w14:textId="77A2BB66" w:rsidR="00D83CF9" w:rsidRDefault="00D83CF9" w:rsidP="00D83CF9">
      <w:pPr>
        <w:pStyle w:val="berschrift2"/>
      </w:pPr>
      <w:bookmarkStart w:id="6" w:name="_Toc63421798"/>
      <w:r>
        <w:t>Farbigkeit durch intramolekulare Elektronen-Übergänge</w:t>
      </w:r>
      <w:bookmarkEnd w:id="6"/>
    </w:p>
    <w:p w14:paraId="6959E780" w14:textId="177F3604" w:rsidR="00B66AD1" w:rsidRDefault="00D83CF9" w:rsidP="00D83CF9">
      <w:r w:rsidRPr="00D83CF9">
        <w:rPr>
          <w:rStyle w:val="Fett"/>
        </w:rPr>
        <w:t>Beispiel</w:t>
      </w:r>
      <w:r>
        <w:t xml:space="preserve">: </w:t>
      </w:r>
      <w:r w:rsidR="0082277A">
        <w:t>Berlinerblau</w:t>
      </w:r>
    </w:p>
    <w:p w14:paraId="658DE9C1" w14:textId="7E76619F" w:rsidR="00D83CF9" w:rsidRDefault="00D83CF9" w:rsidP="00D83CF9">
      <w:r>
        <w:t>Versetzt man eine Lösung des gelben Blutlaugen-Salzes K</w:t>
      </w:r>
      <w:r>
        <w:rPr>
          <w:vertAlign w:val="subscript"/>
        </w:rPr>
        <w:t>4</w:t>
      </w:r>
      <w:r>
        <w:t>[</w:t>
      </w:r>
      <w:proofErr w:type="spellStart"/>
      <w:r>
        <w:t>Fe</w:t>
      </w:r>
      <w:r>
        <w:rPr>
          <w:vertAlign w:val="superscript"/>
        </w:rPr>
        <w:t>II</w:t>
      </w:r>
      <w:proofErr w:type="spellEnd"/>
      <w:r>
        <w:t>(CN)</w:t>
      </w:r>
      <w:r>
        <w:rPr>
          <w:vertAlign w:val="subscript"/>
        </w:rPr>
        <w:t>6</w:t>
      </w:r>
      <w:r>
        <w:t>] mit Eisen(III)-Salz oder eine Lösung des roten Blutlaugen-Salzes K</w:t>
      </w:r>
      <w:r>
        <w:rPr>
          <w:vertAlign w:val="subscript"/>
        </w:rPr>
        <w:t>3</w:t>
      </w:r>
      <w:r>
        <w:t>[</w:t>
      </w:r>
      <w:proofErr w:type="spellStart"/>
      <w:r>
        <w:t>Fe</w:t>
      </w:r>
      <w:r>
        <w:rPr>
          <w:vertAlign w:val="superscript"/>
        </w:rPr>
        <w:t>III</w:t>
      </w:r>
      <w:proofErr w:type="spellEnd"/>
      <w:r>
        <w:t>(CN)</w:t>
      </w:r>
      <w:r>
        <w:rPr>
          <w:vertAlign w:val="subscript"/>
        </w:rPr>
        <w:t>6</w:t>
      </w:r>
      <w:r>
        <w:t>] mit Eisen(II)-Salz, so entsteht in beiden</w:t>
      </w:r>
      <w:r w:rsidR="000E69B3">
        <w:t xml:space="preserve"> genannten </w:t>
      </w:r>
      <w:r>
        <w:t>Fällen (Mol-Verhältnis 1:1, Gleichgewicht von Fe</w:t>
      </w:r>
      <w:r>
        <w:rPr>
          <w:vertAlign w:val="superscript"/>
        </w:rPr>
        <w:t>2+</w:t>
      </w:r>
      <w:r>
        <w:t> + </w:t>
      </w:r>
      <w:proofErr w:type="spellStart"/>
      <w:r>
        <w:t>Fe</w:t>
      </w:r>
      <w:r>
        <w:rPr>
          <w:vertAlign w:val="superscript"/>
        </w:rPr>
        <w:t>III</w:t>
      </w:r>
      <w:proofErr w:type="spellEnd"/>
      <w:r>
        <w:t>(CN)</w:t>
      </w:r>
      <w:r>
        <w:rPr>
          <w:vertAlign w:val="subscript"/>
        </w:rPr>
        <w:t>6</w:t>
      </w:r>
      <w:r>
        <w:rPr>
          <w:vertAlign w:val="superscript"/>
        </w:rPr>
        <w:t>3-</w:t>
      </w:r>
      <w:r>
        <w:t> </w:t>
      </w:r>
      <w:r>
        <w:rPr>
          <w:rFonts w:cs="Arial"/>
        </w:rPr>
        <w:t>→ </w:t>
      </w:r>
      <w:r>
        <w:t>Fe</w:t>
      </w:r>
      <w:r>
        <w:rPr>
          <w:vertAlign w:val="superscript"/>
        </w:rPr>
        <w:t>3+</w:t>
      </w:r>
      <w:r>
        <w:t> + </w:t>
      </w:r>
      <w:proofErr w:type="spellStart"/>
      <w:r>
        <w:t>Fe</w:t>
      </w:r>
      <w:r>
        <w:rPr>
          <w:vertAlign w:val="superscript"/>
        </w:rPr>
        <w:t>II</w:t>
      </w:r>
      <w:proofErr w:type="spellEnd"/>
      <w:r>
        <w:t>(CN)</w:t>
      </w:r>
      <w:r>
        <w:rPr>
          <w:vertAlign w:val="subscript"/>
        </w:rPr>
        <w:t>6</w:t>
      </w:r>
      <w:r>
        <w:rPr>
          <w:vertAlign w:val="superscript"/>
        </w:rPr>
        <w:t>4-</w:t>
      </w:r>
      <w:r>
        <w:t xml:space="preserve"> (A) liegt ganz </w:t>
      </w:r>
      <w:r w:rsidR="000E69B3">
        <w:t>auf Produktseite</w:t>
      </w:r>
      <w:r>
        <w:t>) das kolloidal gelöste „lösliche Berlinerblau" K[</w:t>
      </w:r>
      <w:proofErr w:type="spellStart"/>
      <w:r>
        <w:t>Fe</w:t>
      </w:r>
      <w:r>
        <w:rPr>
          <w:vertAlign w:val="superscript"/>
        </w:rPr>
        <w:t>III</w:t>
      </w:r>
      <w:r>
        <w:t>Fe</w:t>
      </w:r>
      <w:r>
        <w:rPr>
          <w:vertAlign w:val="superscript"/>
        </w:rPr>
        <w:t>II</w:t>
      </w:r>
      <w:proofErr w:type="spellEnd"/>
      <w:r>
        <w:t>(CN)</w:t>
      </w:r>
      <w:r>
        <w:rPr>
          <w:vertAlign w:val="subscript"/>
        </w:rPr>
        <w:t>6</w:t>
      </w:r>
      <w:r>
        <w:t>]. Wird ein Überschuss an Fe</w:t>
      </w:r>
      <w:r>
        <w:rPr>
          <w:vertAlign w:val="superscript"/>
        </w:rPr>
        <w:t>2+</w:t>
      </w:r>
      <w:r>
        <w:t>(1) bzw. Fe</w:t>
      </w:r>
      <w:r>
        <w:rPr>
          <w:vertAlign w:val="superscript"/>
        </w:rPr>
        <w:t>3+</w:t>
      </w:r>
      <w:r>
        <w:t>(2) Ionen zum roten (1) bzw. gelben (2) Blutlaugensalz zugegeben, entsteht ein blauer Niederschlag, „unlösliches Berlinerblau (1)" bzw. „unlösliches Turnbulls Blau (2)", die aber auf Grund der oben beschriebenen Umwandlung (A) identisch sind.</w:t>
      </w:r>
    </w:p>
    <w:p w14:paraId="7CB211AA" w14:textId="111F9FF2" w:rsidR="00D83CF9" w:rsidRPr="00B5721D" w:rsidRDefault="00B5721D" w:rsidP="00B5721D">
      <w:pPr>
        <w:pStyle w:val="Formeln"/>
      </w:pPr>
      <m:oMathPara>
        <m:oMath>
          <m:r>
            <m:rPr>
              <m:nor/>
            </m:rPr>
            <m:t xml:space="preserve">1 </m:t>
          </m:r>
          <m:sSup>
            <m:sSupPr>
              <m:ctrlPr>
                <w:rPr>
                  <w:rFonts w:ascii="Cambria Math" w:hAnsi="Cambria Math"/>
                </w:rPr>
              </m:ctrlPr>
            </m:sSupPr>
            <m:e>
              <m:r>
                <m:rPr>
                  <m:nor/>
                </m:rPr>
                <m:t>K</m:t>
              </m:r>
            </m:e>
            <m:sup>
              <m:r>
                <m:rPr>
                  <m:nor/>
                </m:rPr>
                <m:t>+</m:t>
              </m:r>
            </m:sup>
          </m:sSup>
          <m:r>
            <m:rPr>
              <m:nor/>
            </m:rPr>
            <m:t xml:space="preserve">+1 </m:t>
          </m:r>
          <m:sSup>
            <m:sSupPr>
              <m:ctrlPr>
                <w:rPr>
                  <w:rFonts w:ascii="Cambria Math" w:hAnsi="Cambria Math"/>
                </w:rPr>
              </m:ctrlPr>
            </m:sSupPr>
            <m:e>
              <m:r>
                <m:rPr>
                  <m:nor/>
                </m:rPr>
                <m:t>Fe</m:t>
              </m:r>
            </m:e>
            <m:sup>
              <m:r>
                <m:rPr>
                  <m:nor/>
                </m:rPr>
                <m:t>3+</m:t>
              </m:r>
            </m:sup>
          </m:sSup>
          <m:r>
            <m:rPr>
              <m:nor/>
            </m:rPr>
            <m:t xml:space="preserve"> + 1 </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nor/>
                        </m:rPr>
                        <m:t>Fe</m:t>
                      </m:r>
                    </m:e>
                    <m:sup>
                      <m:r>
                        <m:rPr>
                          <m:nor/>
                        </m:rPr>
                        <m:t>II</m:t>
                      </m:r>
                    </m:sup>
                  </m:sSup>
                  <m:sSub>
                    <m:sSubPr>
                      <m:ctrlPr>
                        <w:rPr>
                          <w:rFonts w:ascii="Cambria Math" w:hAnsi="Cambria Math"/>
                        </w:rPr>
                      </m:ctrlPr>
                    </m:sSubPr>
                    <m:e>
                      <m:d>
                        <m:dPr>
                          <m:ctrlPr>
                            <w:rPr>
                              <w:rFonts w:ascii="Cambria Math" w:hAnsi="Cambria Math"/>
                            </w:rPr>
                          </m:ctrlPr>
                        </m:dPr>
                        <m:e>
                          <m:r>
                            <m:rPr>
                              <m:nor/>
                            </m:rPr>
                            <m:t>CN</m:t>
                          </m:r>
                        </m:e>
                      </m:d>
                    </m:e>
                    <m:sub>
                      <m:r>
                        <m:rPr>
                          <m:nor/>
                        </m:rPr>
                        <m:t>6</m:t>
                      </m:r>
                    </m:sub>
                  </m:sSub>
                </m:e>
              </m:d>
            </m:e>
            <m:sup>
              <m:r>
                <m:rPr>
                  <m:nor/>
                </m:rPr>
                <m:t>4-</m:t>
              </m:r>
            </m:sup>
          </m:sSup>
          <m:r>
            <m:rPr>
              <m:nor/>
            </m:rPr>
            <m:t xml:space="preserve"> </m:t>
          </m:r>
          <m:r>
            <m:rPr>
              <m:nor/>
            </m:rPr>
            <w:rPr>
              <w:rFonts w:ascii="Cambria Math" w:hAnsi="Cambria Math" w:cs="Cambria Math"/>
            </w:rPr>
            <m:t>⟶</m:t>
          </m:r>
          <m:r>
            <m:rPr>
              <m:nor/>
            </m:rPr>
            <m:t xml:space="preserve"> 1 K</m:t>
          </m:r>
          <m:d>
            <m:dPr>
              <m:begChr m:val="["/>
              <m:endChr m:val="]"/>
              <m:ctrlPr>
                <w:rPr>
                  <w:rFonts w:ascii="Cambria Math" w:hAnsi="Cambria Math"/>
                </w:rPr>
              </m:ctrlPr>
            </m:dPr>
            <m:e>
              <m:sSup>
                <m:sSupPr>
                  <m:ctrlPr>
                    <w:rPr>
                      <w:rFonts w:ascii="Cambria Math" w:hAnsi="Cambria Math"/>
                    </w:rPr>
                  </m:ctrlPr>
                </m:sSupPr>
                <m:e>
                  <m:r>
                    <m:rPr>
                      <m:nor/>
                    </m:rPr>
                    <m:t>Fe</m:t>
                  </m:r>
                </m:e>
                <m:sup>
                  <m:r>
                    <m:rPr>
                      <m:nor/>
                    </m:rPr>
                    <m:t>III</m:t>
                  </m:r>
                </m:sup>
              </m:sSup>
              <m:sSup>
                <m:sSupPr>
                  <m:ctrlPr>
                    <w:rPr>
                      <w:rFonts w:ascii="Cambria Math" w:hAnsi="Cambria Math"/>
                    </w:rPr>
                  </m:ctrlPr>
                </m:sSupPr>
                <m:e>
                  <m:r>
                    <m:rPr>
                      <m:nor/>
                    </m:rPr>
                    <m:t>Fe</m:t>
                  </m:r>
                </m:e>
                <m:sup>
                  <m:r>
                    <m:rPr>
                      <m:nor/>
                    </m:rPr>
                    <m:t>II</m:t>
                  </m:r>
                </m:sup>
              </m:sSup>
              <m:sSub>
                <m:sSubPr>
                  <m:ctrlPr>
                    <w:rPr>
                      <w:rFonts w:ascii="Cambria Math" w:hAnsi="Cambria Math"/>
                    </w:rPr>
                  </m:ctrlPr>
                </m:sSubPr>
                <m:e>
                  <m:d>
                    <m:dPr>
                      <m:ctrlPr>
                        <w:rPr>
                          <w:rFonts w:ascii="Cambria Math" w:hAnsi="Cambria Math"/>
                        </w:rPr>
                      </m:ctrlPr>
                    </m:dPr>
                    <m:e>
                      <m:r>
                        <m:rPr>
                          <m:nor/>
                        </m:rPr>
                        <m:t>CN</m:t>
                      </m:r>
                    </m:e>
                  </m:d>
                </m:e>
                <m:sub>
                  <m:r>
                    <m:rPr>
                      <m:nor/>
                    </m:rPr>
                    <m:t>6</m:t>
                  </m:r>
                </m:sub>
              </m:sSub>
            </m:e>
          </m:d>
        </m:oMath>
      </m:oMathPara>
    </w:p>
    <w:p w14:paraId="3246EACE" w14:textId="0A937EF9" w:rsidR="00B5721D" w:rsidRPr="00B5721D" w:rsidRDefault="00B5721D" w:rsidP="00B5721D">
      <w:pPr>
        <w:pStyle w:val="Formeln"/>
      </w:pPr>
      <m:oMathPara>
        <m:oMath>
          <m:r>
            <m:rPr>
              <m:nor/>
            </m:rPr>
            <m:t xml:space="preserve">1 </m:t>
          </m:r>
          <m:sSup>
            <m:sSupPr>
              <m:ctrlPr>
                <w:rPr>
                  <w:rFonts w:ascii="Cambria Math" w:hAnsi="Cambria Math"/>
                </w:rPr>
              </m:ctrlPr>
            </m:sSupPr>
            <m:e>
              <m:r>
                <m:rPr>
                  <m:nor/>
                </m:rPr>
                <m:t>K</m:t>
              </m:r>
            </m:e>
            <m:sup>
              <m:r>
                <m:rPr>
                  <m:nor/>
                </m:rPr>
                <m:t>+</m:t>
              </m:r>
            </m:sup>
          </m:sSup>
          <m:r>
            <m:rPr>
              <m:nor/>
            </m:rPr>
            <m:t>+</m:t>
          </m:r>
          <m:r>
            <m:rPr>
              <m:nor/>
            </m:rPr>
            <w:rPr>
              <w:rFonts w:ascii="Cambria Math"/>
            </w:rPr>
            <m:t xml:space="preserve"> </m:t>
          </m:r>
          <m:r>
            <m:rPr>
              <m:nor/>
            </m:rPr>
            <m:t xml:space="preserve">1 </m:t>
          </m:r>
          <m:sSup>
            <m:sSupPr>
              <m:ctrlPr>
                <w:rPr>
                  <w:rFonts w:ascii="Cambria Math" w:hAnsi="Cambria Math"/>
                </w:rPr>
              </m:ctrlPr>
            </m:sSupPr>
            <m:e>
              <m:r>
                <m:rPr>
                  <m:nor/>
                </m:rPr>
                <m:t>Fe</m:t>
              </m:r>
            </m:e>
            <m:sup>
              <m:r>
                <m:rPr>
                  <m:nor/>
                </m:rPr>
                <m:t>2+</m:t>
              </m:r>
            </m:sup>
          </m:sSup>
          <m:r>
            <m:rPr>
              <m:nor/>
            </m:rPr>
            <w:rPr>
              <w:rFonts w:ascii="Cambria Math"/>
            </w:rPr>
            <m:t xml:space="preserve"> </m:t>
          </m:r>
          <m:r>
            <m:rPr>
              <m:nor/>
            </m:rPr>
            <m:t>+</m:t>
          </m:r>
          <m:r>
            <m:rPr>
              <m:nor/>
            </m:rPr>
            <w:rPr>
              <w:rFonts w:ascii="Cambria Math"/>
            </w:rPr>
            <m:t xml:space="preserve"> </m:t>
          </m:r>
          <m:r>
            <m:rPr>
              <m:nor/>
            </m:rPr>
            <m:t xml:space="preserve">1 </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nor/>
                        </m:rPr>
                        <m:t>Fe</m:t>
                      </m:r>
                    </m:e>
                    <m:sup>
                      <m:r>
                        <m:rPr>
                          <m:nor/>
                        </m:rPr>
                        <m:t>III</m:t>
                      </m:r>
                    </m:sup>
                  </m:sSup>
                  <m:sSub>
                    <m:sSubPr>
                      <m:ctrlPr>
                        <w:rPr>
                          <w:rFonts w:ascii="Cambria Math" w:hAnsi="Cambria Math"/>
                        </w:rPr>
                      </m:ctrlPr>
                    </m:sSubPr>
                    <m:e>
                      <m:d>
                        <m:dPr>
                          <m:ctrlPr>
                            <w:rPr>
                              <w:rFonts w:ascii="Cambria Math" w:hAnsi="Cambria Math"/>
                            </w:rPr>
                          </m:ctrlPr>
                        </m:dPr>
                        <m:e>
                          <m:r>
                            <m:rPr>
                              <m:nor/>
                            </m:rPr>
                            <m:t>CN</m:t>
                          </m:r>
                        </m:e>
                      </m:d>
                    </m:e>
                    <m:sub>
                      <m:r>
                        <m:rPr>
                          <m:nor/>
                        </m:rPr>
                        <m:t>6</m:t>
                      </m:r>
                    </m:sub>
                  </m:sSub>
                </m:e>
              </m:d>
            </m:e>
            <m:sup>
              <m:r>
                <m:rPr>
                  <m:nor/>
                </m:rPr>
                <m:t>3-</m:t>
              </m:r>
            </m:sup>
          </m:sSup>
          <m:r>
            <m:rPr>
              <m:nor/>
            </m:rPr>
            <m:t xml:space="preserve"> </m:t>
          </m:r>
          <m:r>
            <m:rPr>
              <m:nor/>
            </m:rPr>
            <w:rPr>
              <w:rFonts w:ascii="Cambria Math" w:hAnsi="Cambria Math" w:cs="Cambria Math"/>
            </w:rPr>
            <m:t xml:space="preserve">⟶ </m:t>
          </m:r>
          <m:r>
            <m:rPr>
              <m:nor/>
            </m:rPr>
            <m:t>1 K</m:t>
          </m:r>
          <m:d>
            <m:dPr>
              <m:begChr m:val="["/>
              <m:endChr m:val="]"/>
              <m:ctrlPr>
                <w:rPr>
                  <w:rFonts w:ascii="Cambria Math" w:hAnsi="Cambria Math"/>
                </w:rPr>
              </m:ctrlPr>
            </m:dPr>
            <m:e>
              <m:sSup>
                <m:sSupPr>
                  <m:ctrlPr>
                    <w:rPr>
                      <w:rFonts w:ascii="Cambria Math" w:hAnsi="Cambria Math"/>
                    </w:rPr>
                  </m:ctrlPr>
                </m:sSupPr>
                <m:e>
                  <m:r>
                    <m:rPr>
                      <m:nor/>
                    </m:rPr>
                    <m:t>Fe</m:t>
                  </m:r>
                </m:e>
                <m:sup>
                  <m:r>
                    <m:rPr>
                      <m:nor/>
                    </m:rPr>
                    <m:t>III</m:t>
                  </m:r>
                </m:sup>
              </m:sSup>
              <m:sSup>
                <m:sSupPr>
                  <m:ctrlPr>
                    <w:rPr>
                      <w:rFonts w:ascii="Cambria Math" w:hAnsi="Cambria Math"/>
                    </w:rPr>
                  </m:ctrlPr>
                </m:sSupPr>
                <m:e>
                  <m:r>
                    <m:rPr>
                      <m:nor/>
                    </m:rPr>
                    <m:t>Fe</m:t>
                  </m:r>
                </m:e>
                <m:sup>
                  <m:r>
                    <m:rPr>
                      <m:nor/>
                    </m:rPr>
                    <m:t>II</m:t>
                  </m:r>
                </m:sup>
              </m:sSup>
              <m:sSub>
                <m:sSubPr>
                  <m:ctrlPr>
                    <w:rPr>
                      <w:rFonts w:ascii="Cambria Math" w:hAnsi="Cambria Math"/>
                    </w:rPr>
                  </m:ctrlPr>
                </m:sSubPr>
                <m:e>
                  <m:d>
                    <m:dPr>
                      <m:ctrlPr>
                        <w:rPr>
                          <w:rFonts w:ascii="Cambria Math" w:hAnsi="Cambria Math"/>
                        </w:rPr>
                      </m:ctrlPr>
                    </m:dPr>
                    <m:e>
                      <m:r>
                        <m:rPr>
                          <m:nor/>
                        </m:rPr>
                        <m:t>CN</m:t>
                      </m:r>
                    </m:e>
                  </m:d>
                </m:e>
                <m:sub>
                  <m:r>
                    <m:rPr>
                      <m:nor/>
                    </m:rPr>
                    <m:t>6</m:t>
                  </m:r>
                </m:sub>
              </m:sSub>
            </m:e>
          </m:d>
        </m:oMath>
      </m:oMathPara>
    </w:p>
    <w:p w14:paraId="5F60FB4D" w14:textId="7EBEB515" w:rsidR="00B5721D" w:rsidRDefault="00B5721D" w:rsidP="00B5721D">
      <w:pPr>
        <w:pStyle w:val="Rot"/>
        <w:ind w:left="5812"/>
      </w:pPr>
      <w:r>
        <w:t xml:space="preserve">lösliches </w:t>
      </w:r>
      <w:r w:rsidR="0082277A">
        <w:t>Berlin</w:t>
      </w:r>
      <w:r w:rsidR="0082277A" w:rsidRPr="002C7054">
        <w:t>erblau</w:t>
      </w:r>
    </w:p>
    <w:p w14:paraId="7A80F03B" w14:textId="0869FE96" w:rsidR="00B5721D" w:rsidRPr="00B5721D" w:rsidRDefault="00B5721D" w:rsidP="00B5721D">
      <w:pPr>
        <w:pStyle w:val="Formeln"/>
        <w:rPr>
          <w:rFonts w:eastAsiaTheme="minorEastAsia"/>
        </w:rPr>
      </w:pPr>
      <m:oMathPara>
        <m:oMath>
          <m:r>
            <m:rPr>
              <m:nor/>
            </m:rPr>
            <m:t xml:space="preserve">Grund: </m:t>
          </m:r>
          <m:r>
            <m:rPr>
              <m:nor/>
            </m:rPr>
            <w:rPr>
              <w:rFonts w:ascii="Cambria Math"/>
            </w:rPr>
            <m:t xml:space="preserve"> </m:t>
          </m:r>
          <m:sSup>
            <m:sSupPr>
              <m:ctrlPr>
                <w:rPr>
                  <w:rFonts w:ascii="Cambria Math" w:hAnsi="Cambria Math"/>
                </w:rPr>
              </m:ctrlPr>
            </m:sSupPr>
            <m:e>
              <m:r>
                <m:rPr>
                  <m:nor/>
                </m:rPr>
                <m:t>Fe</m:t>
              </m:r>
            </m:e>
            <m:sup>
              <m:r>
                <m:rPr>
                  <m:nor/>
                </m:rPr>
                <m:t>2+</m:t>
              </m:r>
            </m:sup>
          </m:sSup>
          <m:r>
            <m:rPr>
              <m:nor/>
            </m:rPr>
            <w:rPr>
              <w:rFonts w:ascii="Cambria Math"/>
            </w:rPr>
            <m:t xml:space="preserve"> </m:t>
          </m:r>
          <m:r>
            <m:rPr>
              <m:nor/>
            </m:rPr>
            <m:t xml:space="preserve">+ </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nor/>
                        </m:rPr>
                        <m:t>Fe</m:t>
                      </m:r>
                    </m:e>
                    <m:sup>
                      <m:r>
                        <m:rPr>
                          <m:nor/>
                        </m:rPr>
                        <m:t>III</m:t>
                      </m:r>
                    </m:sup>
                  </m:sSup>
                  <m:sSub>
                    <m:sSubPr>
                      <m:ctrlPr>
                        <w:rPr>
                          <w:rFonts w:ascii="Cambria Math" w:hAnsi="Cambria Math"/>
                        </w:rPr>
                      </m:ctrlPr>
                    </m:sSubPr>
                    <m:e>
                      <m:d>
                        <m:dPr>
                          <m:ctrlPr>
                            <w:rPr>
                              <w:rFonts w:ascii="Cambria Math" w:hAnsi="Cambria Math"/>
                            </w:rPr>
                          </m:ctrlPr>
                        </m:dPr>
                        <m:e>
                          <m:r>
                            <m:rPr>
                              <m:nor/>
                            </m:rPr>
                            <m:t>CN</m:t>
                          </m:r>
                        </m:e>
                      </m:d>
                    </m:e>
                    <m:sub>
                      <m:r>
                        <m:rPr>
                          <m:nor/>
                        </m:rPr>
                        <m:t>6</m:t>
                      </m:r>
                    </m:sub>
                  </m:sSub>
                </m:e>
              </m:d>
            </m:e>
            <m:sup>
              <m:r>
                <m:rPr>
                  <m:nor/>
                </m:rPr>
                <m:t>3-</m:t>
              </m:r>
            </m:sup>
          </m:sSup>
          <m:r>
            <m:rPr>
              <m:nor/>
            </m:rPr>
            <m:t xml:space="preserve"> </m:t>
          </m:r>
          <m:r>
            <m:rPr>
              <m:nor/>
            </m:rPr>
            <w:rPr>
              <w:rFonts w:ascii="Cambria Math" w:hAnsi="Cambria Math" w:cs="Cambria Math"/>
            </w:rPr>
            <m:t>⟶</m:t>
          </m:r>
          <m:r>
            <m:rPr>
              <m:nor/>
            </m:rPr>
            <m:t xml:space="preserve"> </m:t>
          </m:r>
          <m:sSup>
            <m:sSupPr>
              <m:ctrlPr>
                <w:rPr>
                  <w:rFonts w:ascii="Cambria Math" w:hAnsi="Cambria Math"/>
                </w:rPr>
              </m:ctrlPr>
            </m:sSupPr>
            <m:e>
              <m:r>
                <m:rPr>
                  <m:nor/>
                </m:rPr>
                <m:t>Fe</m:t>
              </m:r>
            </m:e>
            <m:sup>
              <m:r>
                <m:rPr>
                  <m:nor/>
                </m:rPr>
                <m:t>3+</m:t>
              </m:r>
            </m:sup>
          </m:sSup>
          <m:r>
            <m:rPr>
              <m:nor/>
            </m:rPr>
            <w:rPr>
              <w:rFonts w:ascii="Cambria Math"/>
            </w:rPr>
            <m:t xml:space="preserve"> </m:t>
          </m:r>
          <m:r>
            <m:rPr>
              <m:nor/>
            </m:rPr>
            <m:t xml:space="preserve">+ </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nor/>
                        </m:rPr>
                        <m:t>Fe</m:t>
                      </m:r>
                    </m:e>
                    <m:sup>
                      <m:r>
                        <m:rPr>
                          <m:nor/>
                        </m:rPr>
                        <m:t>II</m:t>
                      </m:r>
                    </m:sup>
                  </m:sSup>
                  <m:sSub>
                    <m:sSubPr>
                      <m:ctrlPr>
                        <w:rPr>
                          <w:rFonts w:ascii="Cambria Math" w:hAnsi="Cambria Math"/>
                        </w:rPr>
                      </m:ctrlPr>
                    </m:sSubPr>
                    <m:e>
                      <m:d>
                        <m:dPr>
                          <m:ctrlPr>
                            <w:rPr>
                              <w:rFonts w:ascii="Cambria Math" w:hAnsi="Cambria Math"/>
                            </w:rPr>
                          </m:ctrlPr>
                        </m:dPr>
                        <m:e>
                          <m:r>
                            <m:rPr>
                              <m:nor/>
                            </m:rPr>
                            <m:t>CN</m:t>
                          </m:r>
                        </m:e>
                      </m:d>
                    </m:e>
                    <m:sub>
                      <m:r>
                        <m:rPr>
                          <m:nor/>
                        </m:rPr>
                        <m:t>6</m:t>
                      </m:r>
                    </m:sub>
                  </m:sSub>
                </m:e>
              </m:d>
            </m:e>
            <m:sup>
              <m:r>
                <m:rPr>
                  <m:nor/>
                </m:rPr>
                <m:t>4-</m:t>
              </m:r>
            </m:sup>
          </m:sSup>
        </m:oMath>
      </m:oMathPara>
    </w:p>
    <w:p w14:paraId="6558655B" w14:textId="29F37B68" w:rsidR="00B5721D" w:rsidRPr="00B5721D" w:rsidRDefault="00B5721D" w:rsidP="00B5721D">
      <w:pPr>
        <w:pStyle w:val="Formeln"/>
        <w:rPr>
          <w:rFonts w:eastAsiaTheme="minorEastAsia"/>
        </w:rPr>
      </w:pPr>
      <m:oMathPara>
        <m:oMath>
          <m:r>
            <m:rPr>
              <m:nor/>
            </m:rPr>
            <m:t>Überschuss an</m:t>
          </m:r>
          <m:r>
            <m:rPr>
              <m:sty m:val="p"/>
            </m:rPr>
            <w:rPr>
              <w:rFonts w:ascii="Cambria Math" w:hAnsi="Cambria Math"/>
            </w:rPr>
            <m:t xml:space="preserve"> </m:t>
          </m:r>
          <m:sSup>
            <m:sSupPr>
              <m:ctrlPr>
                <w:rPr>
                  <w:rFonts w:ascii="Cambria Math" w:hAnsi="Cambria Math"/>
                </w:rPr>
              </m:ctrlPr>
            </m:sSupPr>
            <m:e>
              <m:r>
                <m:rPr>
                  <m:nor/>
                </m:rPr>
                <m:t>Fe</m:t>
              </m:r>
            </m:e>
            <m:sup>
              <m:r>
                <m:rPr>
                  <m:nor/>
                </m:rPr>
                <m:t>3+</m:t>
              </m:r>
            </m:sup>
          </m:sSup>
          <m:r>
            <m:rPr>
              <m:nor/>
            </m:rPr>
            <m:t xml:space="preserve"> bzw.</m:t>
          </m:r>
          <m:r>
            <m:rPr>
              <m:sty m:val="p"/>
            </m:rPr>
            <w:rPr>
              <w:rFonts w:ascii="Cambria Math" w:hAnsi="Cambria Math"/>
            </w:rPr>
            <m:t xml:space="preserve"> </m:t>
          </m:r>
          <m:sSup>
            <m:sSupPr>
              <m:ctrlPr>
                <w:rPr>
                  <w:rFonts w:ascii="Cambria Math" w:hAnsi="Cambria Math"/>
                </w:rPr>
              </m:ctrlPr>
            </m:sSupPr>
            <m:e>
              <m:r>
                <m:rPr>
                  <m:nor/>
                </m:rPr>
                <m:t>Fe</m:t>
              </m:r>
            </m:e>
            <m:sup>
              <m:r>
                <m:rPr>
                  <m:nor/>
                </m:rPr>
                <m:t>2+</m:t>
              </m:r>
            </m:sup>
          </m:sSup>
          <m:r>
            <m:rPr>
              <m:nor/>
            </m:rPr>
            <m:t xml:space="preserve"> </m:t>
          </m:r>
          <m:r>
            <m:rPr>
              <m:nor/>
            </m:rPr>
            <w:rPr>
              <w:rFonts w:ascii="Cambria Math" w:hAnsi="Cambria Math" w:cs="Cambria Math"/>
            </w:rPr>
            <m:t xml:space="preserve">⟶ </m:t>
          </m:r>
          <m:r>
            <m:rPr>
              <m:sty m:val="p"/>
            </m:rPr>
            <w:rPr>
              <w:rFonts w:ascii="Cambria Math" w:hAnsi="Cambria Math"/>
            </w:rPr>
            <m:t xml:space="preserve"> </m:t>
          </m:r>
          <m:sSub>
            <m:sSubPr>
              <m:ctrlPr>
                <w:rPr>
                  <w:rFonts w:ascii="Cambria Math" w:hAnsi="Cambria Math"/>
                </w:rPr>
              </m:ctrlPr>
            </m:sSubPr>
            <m:e>
              <m:r>
                <m:rPr>
                  <m:nor/>
                </m:rPr>
                <m:t>Fe</m:t>
              </m:r>
            </m:e>
            <m:sub>
              <m:r>
                <m:rPr>
                  <m:nor/>
                </m:rPr>
                <m:t>4</m:t>
              </m:r>
            </m:sub>
          </m:sSub>
          <m:sSub>
            <m:sSubPr>
              <m:ctrlPr>
                <w:rPr>
                  <w:rFonts w:ascii="Cambria Math" w:hAnsi="Cambria Math"/>
                </w:rPr>
              </m:ctrlPr>
            </m:sSubPr>
            <m:e>
              <m:d>
                <m:dPr>
                  <m:begChr m:val="["/>
                  <m:endChr m:val="]"/>
                  <m:ctrlPr>
                    <w:rPr>
                      <w:rFonts w:ascii="Cambria Math" w:hAnsi="Cambria Math"/>
                    </w:rPr>
                  </m:ctrlPr>
                </m:dPr>
                <m:e>
                  <m:r>
                    <m:rPr>
                      <m:nor/>
                    </m:rPr>
                    <m:t>Fe</m:t>
                  </m:r>
                  <m:sSub>
                    <m:sSubPr>
                      <m:ctrlPr>
                        <w:rPr>
                          <w:rFonts w:ascii="Cambria Math" w:hAnsi="Cambria Math"/>
                        </w:rPr>
                      </m:ctrlPr>
                    </m:sSubPr>
                    <m:e>
                      <m:d>
                        <m:dPr>
                          <m:ctrlPr>
                            <w:rPr>
                              <w:rFonts w:ascii="Cambria Math" w:hAnsi="Cambria Math"/>
                            </w:rPr>
                          </m:ctrlPr>
                        </m:dPr>
                        <m:e>
                          <m:r>
                            <m:rPr>
                              <m:nor/>
                            </m:rPr>
                            <m:t>CN</m:t>
                          </m:r>
                        </m:e>
                      </m:d>
                    </m:e>
                    <m:sub>
                      <m:r>
                        <m:rPr>
                          <m:nor/>
                        </m:rPr>
                        <m:t>6</m:t>
                      </m:r>
                    </m:sub>
                  </m:sSub>
                </m:e>
              </m:d>
            </m:e>
            <m:sub>
              <m:r>
                <m:rPr>
                  <m:nor/>
                </m:rPr>
                <m:t>3</m:t>
              </m:r>
            </m:sub>
          </m:sSub>
          <m:r>
            <m:rPr>
              <m:nor/>
            </m:rPr>
            <m:t>*14</m:t>
          </m:r>
          <m:sSub>
            <m:sSubPr>
              <m:ctrlPr>
                <w:rPr>
                  <w:rFonts w:ascii="Cambria Math" w:hAnsi="Cambria Math"/>
                </w:rPr>
              </m:ctrlPr>
            </m:sSubPr>
            <m:e>
              <m:r>
                <m:rPr>
                  <m:nor/>
                </m:rPr>
                <m:t>H</m:t>
              </m:r>
            </m:e>
            <m:sub>
              <m:r>
                <m:rPr>
                  <m:nor/>
                </m:rPr>
                <m:t>2</m:t>
              </m:r>
            </m:sub>
          </m:sSub>
          <m:r>
            <m:rPr>
              <m:nor/>
            </m:rPr>
            <m:t>O</m:t>
          </m:r>
        </m:oMath>
      </m:oMathPara>
    </w:p>
    <w:p w14:paraId="7CD209DD" w14:textId="22CBBDAF" w:rsidR="00B5721D" w:rsidRDefault="00B5721D" w:rsidP="002C7054">
      <w:pPr>
        <w:pStyle w:val="Rot"/>
        <w:numPr>
          <w:ilvl w:val="0"/>
          <w:numId w:val="0"/>
        </w:numPr>
        <w:ind w:left="4956" w:firstLine="708"/>
      </w:pPr>
      <w:r>
        <w:t xml:space="preserve">unlösliches </w:t>
      </w:r>
      <w:r w:rsidR="0082277A">
        <w:t>Berlinerblau</w:t>
      </w:r>
    </w:p>
    <w:p w14:paraId="2CDBFBFF" w14:textId="1CACDB85" w:rsidR="00B5721D"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10</w:t>
      </w:r>
      <w:r w:rsidR="000D150F">
        <w:rPr>
          <w:noProof/>
        </w:rPr>
        <w:fldChar w:fldCharType="end"/>
      </w:r>
      <w:r w:rsidR="0082277A">
        <w:t>: Herstellung des löslichen und unlöslichen Berlinerblaus [</w:t>
      </w:r>
      <w:r w:rsidR="0082277A">
        <w:fldChar w:fldCharType="begin"/>
      </w:r>
      <w:r w:rsidR="0082277A">
        <w:instrText xml:space="preserve"> REF _Ref57212406 \r \h </w:instrText>
      </w:r>
      <w:r w:rsidR="0082277A">
        <w:fldChar w:fldCharType="separate"/>
      </w:r>
      <w:r w:rsidR="000D150F">
        <w:t>3</w:t>
      </w:r>
      <w:r w:rsidR="0082277A">
        <w:fldChar w:fldCharType="end"/>
      </w:r>
      <w:r w:rsidR="0082277A">
        <w:t>]</w:t>
      </w:r>
    </w:p>
    <w:p w14:paraId="14EC713E" w14:textId="0E42C53C" w:rsidR="0082277A" w:rsidRDefault="0082277A" w:rsidP="0082277A">
      <w:pPr>
        <w:rPr>
          <w:rFonts w:cs="Arial"/>
        </w:rPr>
      </w:pPr>
      <w:r>
        <w:rPr>
          <w:rFonts w:cs="Arial"/>
        </w:rPr>
        <w:t>Im unlöslichen Berlinerblau ist jedes Eisen(II) von 6 CN</w:t>
      </w:r>
      <w:r>
        <w:rPr>
          <w:rFonts w:cs="Arial"/>
          <w:vertAlign w:val="superscript"/>
        </w:rPr>
        <w:t>-</w:t>
      </w:r>
      <w:r>
        <w:rPr>
          <w:rFonts w:cs="Arial"/>
        </w:rPr>
        <w:t xml:space="preserve"> oktaedrisch koordiniert. Ein Eisen(III) ist von 6 CN</w:t>
      </w:r>
      <w:r>
        <w:rPr>
          <w:rFonts w:cs="Arial"/>
          <w:vertAlign w:val="superscript"/>
        </w:rPr>
        <w:t>-</w:t>
      </w:r>
      <w:r>
        <w:rPr>
          <w:rFonts w:cs="Arial"/>
        </w:rPr>
        <w:t xml:space="preserve"> koordiniert (Koordination über die N-Seite der CN-Gruppe), drei Eisen(III) sind jeweils von 4 CN</w:t>
      </w:r>
      <w:r>
        <w:rPr>
          <w:rFonts w:cs="Arial"/>
          <w:vertAlign w:val="superscript"/>
        </w:rPr>
        <w:t>-</w:t>
      </w:r>
      <w:r>
        <w:rPr>
          <w:rFonts w:cs="Arial"/>
        </w:rPr>
        <w:t xml:space="preserve"> und 2 H</w:t>
      </w:r>
      <w:r>
        <w:rPr>
          <w:rFonts w:cs="Arial"/>
          <w:vertAlign w:val="subscript"/>
        </w:rPr>
        <w:t>2</w:t>
      </w:r>
      <w:r>
        <w:rPr>
          <w:rFonts w:cs="Arial"/>
        </w:rPr>
        <w:t>O umgeben. Außerdem befindet sich in jedem Oktanten der Elementar-Zelle ein weiteres H</w:t>
      </w:r>
      <w:r>
        <w:rPr>
          <w:rFonts w:cs="Arial"/>
          <w:vertAlign w:val="subscript"/>
        </w:rPr>
        <w:t>2</w:t>
      </w:r>
      <w:r>
        <w:rPr>
          <w:rFonts w:cs="Arial"/>
        </w:rPr>
        <w:t>O-Molekül.</w:t>
      </w:r>
    </w:p>
    <w:p w14:paraId="4C184BA4" w14:textId="03C7FB9F" w:rsidR="0082277A" w:rsidRDefault="0082277A" w:rsidP="0082277A">
      <w:pPr>
        <w:rPr>
          <w:noProof/>
        </w:rPr>
      </w:pPr>
      <w:r>
        <w:rPr>
          <w:rFonts w:cs="Arial"/>
        </w:rPr>
        <w:t>Im löslichen Berlinerblau ist jedes Eisen(II) oktaedrisch von 6 CN</w:t>
      </w:r>
      <w:r>
        <w:rPr>
          <w:rFonts w:cs="Arial"/>
          <w:vertAlign w:val="superscript"/>
        </w:rPr>
        <w:t>-</w:t>
      </w:r>
      <w:r>
        <w:rPr>
          <w:rFonts w:cs="Arial"/>
        </w:rPr>
        <w:t xml:space="preserve"> koordiniert, jedes Eisen(III) ist von 6 CN</w:t>
      </w:r>
      <w:r>
        <w:rPr>
          <w:rFonts w:cs="Arial"/>
          <w:vertAlign w:val="superscript"/>
        </w:rPr>
        <w:t>-</w:t>
      </w:r>
      <w:r>
        <w:rPr>
          <w:rFonts w:cs="Arial"/>
        </w:rPr>
        <w:t xml:space="preserve"> über die N-Seite koordiniert. Vier der Oktanten sind mit Kalium-</w:t>
      </w:r>
      <w:r w:rsidR="00295F40">
        <w:rPr>
          <w:rFonts w:cs="Arial"/>
        </w:rPr>
        <w:t>Kati</w:t>
      </w:r>
      <w:r>
        <w:rPr>
          <w:rFonts w:cs="Arial"/>
        </w:rPr>
        <w:t>onen besetzt.</w:t>
      </w:r>
      <w:r w:rsidR="007835CD" w:rsidRPr="007835CD">
        <w:rPr>
          <w:noProof/>
        </w:rPr>
        <w:t xml:space="preserve"> </w:t>
      </w:r>
    </w:p>
    <w:p w14:paraId="77F27AD0" w14:textId="5659C948" w:rsidR="007835CD" w:rsidRDefault="00E03D33" w:rsidP="0082277A">
      <w:pPr>
        <w:rPr>
          <w:noProof/>
        </w:rPr>
      </w:pPr>
      <w:r>
        <w:rPr>
          <w:noProof/>
          <w:lang w:eastAsia="de-DE"/>
        </w:rPr>
        <mc:AlternateContent>
          <mc:Choice Requires="wpg">
            <w:drawing>
              <wp:inline distT="0" distB="0" distL="0" distR="0" wp14:anchorId="7A080323" wp14:editId="0FBBB5D5">
                <wp:extent cx="5956251" cy="2289078"/>
                <wp:effectExtent l="38100" t="0" r="13335" b="0"/>
                <wp:docPr id="19771" name="Gruppieren 19771"/>
                <wp:cNvGraphicFramePr/>
                <a:graphic xmlns:a="http://schemas.openxmlformats.org/drawingml/2006/main">
                  <a:graphicData uri="http://schemas.microsoft.com/office/word/2010/wordprocessingGroup">
                    <wpg:wgp>
                      <wpg:cNvGrpSpPr/>
                      <wpg:grpSpPr>
                        <a:xfrm>
                          <a:off x="0" y="0"/>
                          <a:ext cx="5956251" cy="2289078"/>
                          <a:chOff x="0" y="0"/>
                          <a:chExt cx="5956251" cy="2289078"/>
                        </a:xfrm>
                      </wpg:grpSpPr>
                      <wpg:grpSp>
                        <wpg:cNvPr id="19767" name="Gruppieren 19767"/>
                        <wpg:cNvGrpSpPr/>
                        <wpg:grpSpPr>
                          <a:xfrm>
                            <a:off x="4023946" y="427893"/>
                            <a:ext cx="1932305" cy="1861185"/>
                            <a:chOff x="0" y="0"/>
                            <a:chExt cx="1932305" cy="1861515"/>
                          </a:xfrm>
                        </wpg:grpSpPr>
                        <wpg:grpSp>
                          <wpg:cNvPr id="19740" name="Gruppieren 19740"/>
                          <wpg:cNvGrpSpPr/>
                          <wpg:grpSpPr>
                            <a:xfrm>
                              <a:off x="92808" y="152400"/>
                              <a:ext cx="1801659" cy="1614354"/>
                              <a:chOff x="0" y="0"/>
                              <a:chExt cx="1801659" cy="1614354"/>
                            </a:xfrm>
                          </wpg:grpSpPr>
                          <wpg:grpSp>
                            <wpg:cNvPr id="19733" name="Gruppieren 19733"/>
                            <wpg:cNvGrpSpPr/>
                            <wpg:grpSpPr>
                              <a:xfrm>
                                <a:off x="2704" y="0"/>
                                <a:ext cx="1798955" cy="1613536"/>
                                <a:chOff x="0" y="0"/>
                                <a:chExt cx="1798955" cy="1614021"/>
                              </a:xfrm>
                            </wpg:grpSpPr>
                            <wpg:grpSp>
                              <wpg:cNvPr id="19732" name="Gruppieren 19732"/>
                              <wpg:cNvGrpSpPr/>
                              <wpg:grpSpPr>
                                <a:xfrm>
                                  <a:off x="45720" y="43180"/>
                                  <a:ext cx="1704816" cy="1525104"/>
                                  <a:chOff x="0" y="0"/>
                                  <a:chExt cx="1704816" cy="1525104"/>
                                </a:xfrm>
                              </wpg:grpSpPr>
                              <wps:wsp>
                                <wps:cNvPr id="19727" name="Gerade Verbindung 19727"/>
                                <wps:cNvCnPr/>
                                <wps:spPr>
                                  <a:xfrm flipV="1">
                                    <a:off x="2547" y="1306650"/>
                                    <a:ext cx="388556" cy="2145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29" name="Gerade Verbindung 19729"/>
                                <wps:cNvCnPr/>
                                <wps:spPr>
                                  <a:xfrm flipV="1">
                                    <a:off x="1314291" y="1311744"/>
                                    <a:ext cx="390525" cy="2133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37" name="Rechteck 19637"/>
                                <wps:cNvSpPr/>
                                <wps:spPr>
                                  <a:xfrm>
                                    <a:off x="392250" y="0"/>
                                    <a:ext cx="1310005" cy="1310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8" name="Rechteck 19638"/>
                                <wps:cNvSpPr/>
                                <wps:spPr>
                                  <a:xfrm>
                                    <a:off x="0" y="213955"/>
                                    <a:ext cx="1310005" cy="131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40" name="Parallelogramm 19640"/>
                                <wps:cNvSpPr/>
                                <wps:spPr>
                                  <a:xfrm>
                                    <a:off x="2476" y="0"/>
                                    <a:ext cx="1698209" cy="213136"/>
                                  </a:xfrm>
                                  <a:prstGeom prst="parallelogram">
                                    <a:avLst>
                                      <a:gd name="adj" fmla="val 1813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41" name="Oval 19641"/>
                              <wps:cNvSpPr>
                                <a:spLocks noChangeAspect="1"/>
                              </wps:cNvSpPr>
                              <wps:spPr>
                                <a:xfrm>
                                  <a:off x="391160" y="0"/>
                                  <a:ext cx="95099" cy="94901"/>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42" name="Oval 19642"/>
                              <wps:cNvSpPr>
                                <a:spLocks noChangeAspect="1"/>
                              </wps:cNvSpPr>
                              <wps:spPr>
                                <a:xfrm>
                                  <a:off x="1305560" y="218440"/>
                                  <a:ext cx="95099" cy="94901"/>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44" name="Oval 19644"/>
                              <wps:cNvSpPr>
                                <a:spLocks noChangeAspect="1"/>
                              </wps:cNvSpPr>
                              <wps:spPr>
                                <a:xfrm>
                                  <a:off x="0" y="210820"/>
                                  <a:ext cx="95099" cy="951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45" name="Oval 19645"/>
                              <wps:cNvSpPr>
                                <a:spLocks noChangeAspect="1"/>
                              </wps:cNvSpPr>
                              <wps:spPr>
                                <a:xfrm>
                                  <a:off x="391160" y="1308100"/>
                                  <a:ext cx="94615" cy="94615"/>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46" name="Oval 19646"/>
                              <wps:cNvSpPr>
                                <a:spLocks noChangeAspect="1"/>
                              </wps:cNvSpPr>
                              <wps:spPr>
                                <a:xfrm>
                                  <a:off x="2540" y="1518920"/>
                                  <a:ext cx="95099" cy="94901"/>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txbx>
                                <w:txbxContent>
                                  <w:p w14:paraId="2AFFDC02" w14:textId="2B3F7FFE" w:rsidR="00ED6D48" w:rsidRDefault="00ED6D48" w:rsidP="00ED6D48">
                                    <w:pPr>
                                      <w:jc w:val="center"/>
                                    </w:pPr>
                                    <w:r>
                                      <w:t>v</w:t>
                                    </w:r>
                                  </w:p>
                                </w:txbxContent>
                              </wps:txbx>
                              <wps:bodyPr rtlCol="0" anchor="ctr"/>
                            </wps:wsp>
                            <wps:wsp>
                              <wps:cNvPr id="19647" name="Oval 19647"/>
                              <wps:cNvSpPr>
                                <a:spLocks noChangeAspect="1"/>
                              </wps:cNvSpPr>
                              <wps:spPr>
                                <a:xfrm>
                                  <a:off x="1313180" y="1518921"/>
                                  <a:ext cx="95099" cy="951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48" name="Oval 19648"/>
                              <wps:cNvSpPr>
                                <a:spLocks noChangeAspect="1"/>
                              </wps:cNvSpPr>
                              <wps:spPr>
                                <a:xfrm>
                                  <a:off x="1704340" y="0"/>
                                  <a:ext cx="94615" cy="94615"/>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739" name="Gruppieren 19739"/>
                            <wpg:cNvGrpSpPr/>
                            <wpg:grpSpPr>
                              <a:xfrm>
                                <a:off x="0" y="246"/>
                                <a:ext cx="1651667" cy="1614108"/>
                                <a:chOff x="0" y="0"/>
                                <a:chExt cx="1651667" cy="1614108"/>
                              </a:xfrm>
                            </wpg:grpSpPr>
                            <wps:wsp>
                              <wps:cNvPr id="19735" name="Rechteck 19735"/>
                              <wps:cNvSpPr/>
                              <wps:spPr>
                                <a:xfrm>
                                  <a:off x="528619" y="209427"/>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6" name="Rechteck 19736"/>
                              <wps:cNvSpPr/>
                              <wps:spPr>
                                <a:xfrm>
                                  <a:off x="764593" y="209427"/>
                                  <a:ext cx="139700" cy="924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1" name="Rechteck 19741"/>
                              <wps:cNvSpPr/>
                              <wps:spPr>
                                <a:xfrm>
                                  <a:off x="502072" y="1522033"/>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2" name="Rechteck 19742"/>
                              <wps:cNvSpPr/>
                              <wps:spPr>
                                <a:xfrm>
                                  <a:off x="738046" y="1519084"/>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3" name="Rechteck 19743"/>
                              <wps:cNvSpPr/>
                              <wps:spPr>
                                <a:xfrm>
                                  <a:off x="864882" y="0"/>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4" name="Rechteck 19744"/>
                              <wps:cNvSpPr/>
                              <wps:spPr>
                                <a:xfrm>
                                  <a:off x="1097906" y="0"/>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5" name="Rechteck 19745"/>
                              <wps:cNvSpPr/>
                              <wps:spPr>
                                <a:xfrm rot="5400000">
                                  <a:off x="1285846" y="943057"/>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6" name="Rechteck 19746"/>
                              <wps:cNvSpPr/>
                              <wps:spPr>
                                <a:xfrm rot="5400000">
                                  <a:off x="1288796" y="730680"/>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7" name="Rechteck 19747"/>
                              <wps:cNvSpPr/>
                              <wps:spPr>
                                <a:xfrm rot="5400000">
                                  <a:off x="-23811" y="940107"/>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8" name="Rechteck 19748"/>
                              <wps:cNvSpPr/>
                              <wps:spPr>
                                <a:xfrm rot="5400000">
                                  <a:off x="-23812" y="727731"/>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9" name="Rechteck 19749"/>
                              <wps:cNvSpPr/>
                              <wps:spPr>
                                <a:xfrm rot="5400000">
                                  <a:off x="371445" y="742479"/>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0" name="Rechteck 19750"/>
                              <wps:cNvSpPr/>
                              <wps:spPr>
                                <a:xfrm rot="5400000">
                                  <a:off x="374396" y="530102"/>
                                  <a:ext cx="13970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8" name="Rechteck 19758"/>
                              <wps:cNvSpPr/>
                              <wps:spPr>
                                <a:xfrm rot="19596238">
                                  <a:off x="143112" y="149286"/>
                                  <a:ext cx="92725" cy="46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0" name="Rechteck 19760"/>
                              <wps:cNvSpPr/>
                              <wps:spPr>
                                <a:xfrm rot="19596238">
                                  <a:off x="261099" y="81444"/>
                                  <a:ext cx="92725" cy="503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1" name="Rechteck 19761"/>
                              <wps:cNvSpPr/>
                              <wps:spPr>
                                <a:xfrm rot="19596238" flipV="1">
                                  <a:off x="140163" y="1444195"/>
                                  <a:ext cx="92710" cy="60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2" name="Rechteck 19762"/>
                              <wps:cNvSpPr/>
                              <wps:spPr>
                                <a:xfrm rot="19596238" flipV="1">
                                  <a:off x="264049" y="1379302"/>
                                  <a:ext cx="92710" cy="60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3" name="Rechteck 19763"/>
                              <wps:cNvSpPr/>
                              <wps:spPr>
                                <a:xfrm rot="19596238" flipV="1">
                                  <a:off x="1435071" y="155186"/>
                                  <a:ext cx="92710" cy="73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4" name="Rechteck 19764"/>
                              <wps:cNvSpPr/>
                              <wps:spPr>
                                <a:xfrm rot="19596238" flipV="1">
                                  <a:off x="1558957" y="87343"/>
                                  <a:ext cx="92710" cy="73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28" name="Gruppieren 19728"/>
                          <wpg:cNvGrpSpPr/>
                          <wpg:grpSpPr>
                            <a:xfrm>
                              <a:off x="0" y="0"/>
                              <a:ext cx="1932305" cy="1861515"/>
                              <a:chOff x="0" y="0"/>
                              <a:chExt cx="1932305" cy="1861515"/>
                            </a:xfrm>
                          </wpg:grpSpPr>
                          <wps:wsp>
                            <wps:cNvPr id="19705" name="Oval 19705"/>
                            <wps:cNvSpPr>
                              <a:spLocks noChangeAspect="1"/>
                            </wps:cNvSpPr>
                            <wps:spPr>
                              <a:xfrm>
                                <a:off x="1592580" y="1501140"/>
                                <a:ext cx="179705" cy="17208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2" name="Textfeld 19752"/>
                            <wps:cNvSpPr txBox="1"/>
                            <wps:spPr>
                              <a:xfrm>
                                <a:off x="553720" y="210820"/>
                                <a:ext cx="510540" cy="340055"/>
                              </a:xfrm>
                              <a:prstGeom prst="rect">
                                <a:avLst/>
                              </a:prstGeom>
                              <a:noFill/>
                              <a:ln w="6350">
                                <a:noFill/>
                              </a:ln>
                            </wps:spPr>
                            <wps:txbx>
                              <w:txbxContent>
                                <w:p w14:paraId="644B8E0E" w14:textId="0F543BC0" w:rsidR="00020638" w:rsidRPr="00020638" w:rsidRDefault="00020638">
                                  <w:pPr>
                                    <w:rPr>
                                      <w:sz w:val="20"/>
                                      <w:szCs w:val="18"/>
                                      <w14:textOutline w14:w="9525" w14:cap="rnd" w14:cmpd="sng" w14:algn="ctr">
                                        <w14:noFill/>
                                        <w14:prstDash w14:val="solid"/>
                                        <w14:bevel/>
                                      </w14:textOutline>
                                    </w:rPr>
                                  </w:pPr>
                                  <w:r w:rsidRPr="00020638">
                                    <w:rPr>
                                      <w:sz w:val="20"/>
                                      <w:szCs w:val="18"/>
                                      <w14:textOutline w14:w="9525" w14:cap="rnd" w14:cmpd="sng" w14:algn="ctr">
                                        <w14:noFill/>
                                        <w14:prstDash w14:val="solid"/>
                                        <w14:bevel/>
                                      </w14:textOutline>
                                    </w:rPr>
                                    <w:t xml:space="preserve">N   </w:t>
                                  </w:r>
                                  <w:r>
                                    <w:rPr>
                                      <w:sz w:val="20"/>
                                      <w:szCs w:val="18"/>
                                      <w14:textOutline w14:w="9525" w14:cap="rnd" w14:cmpd="sng" w14:algn="ctr">
                                        <w14:noFill/>
                                        <w14:prstDash w14:val="solid"/>
                                        <w14:bevel/>
                                      </w14:textOutline>
                                    </w:rPr>
                                    <w:t xml:space="preserve"> </w:t>
                                  </w:r>
                                  <w:r w:rsidRPr="00020638">
                                    <w:rPr>
                                      <w:sz w:val="20"/>
                                      <w:szCs w:val="18"/>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3" name="Textfeld 19753"/>
                            <wps:cNvSpPr txBox="1"/>
                            <wps:spPr>
                              <a:xfrm>
                                <a:off x="886460" y="0"/>
                                <a:ext cx="510540" cy="340055"/>
                              </a:xfrm>
                              <a:prstGeom prst="rect">
                                <a:avLst/>
                              </a:prstGeom>
                              <a:noFill/>
                              <a:ln w="6350">
                                <a:noFill/>
                              </a:ln>
                            </wps:spPr>
                            <wps:txbx>
                              <w:txbxContent>
                                <w:p w14:paraId="14140A99" w14:textId="0664F17A"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r w:rsidRPr="00020638">
                                    <w:rPr>
                                      <w:sz w:val="20"/>
                                      <w:szCs w:val="18"/>
                                      <w14:textOutline w14:w="9525" w14:cap="rnd" w14:cmpd="sng" w14:algn="ctr">
                                        <w14:noFill/>
                                        <w14:prstDash w14:val="solid"/>
                                        <w14:bevel/>
                                      </w14:textOutline>
                                    </w:rPr>
                                    <w:t xml:space="preserve">   </w:t>
                                  </w:r>
                                  <w:r>
                                    <w:rPr>
                                      <w:sz w:val="20"/>
                                      <w:szCs w:val="18"/>
                                      <w14:textOutline w14:w="9525" w14:cap="rnd" w14:cmpd="sng" w14:algn="ctr">
                                        <w14:noFill/>
                                        <w14:prstDash w14:val="solid"/>
                                        <w14:bevel/>
                                      </w14:textOutline>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4" name="Textfeld 19754"/>
                            <wps:cNvSpPr txBox="1"/>
                            <wps:spPr>
                              <a:xfrm>
                                <a:off x="520700" y="1521460"/>
                                <a:ext cx="510540" cy="340055"/>
                              </a:xfrm>
                              <a:prstGeom prst="rect">
                                <a:avLst/>
                              </a:prstGeom>
                              <a:noFill/>
                              <a:ln w="6350">
                                <a:noFill/>
                              </a:ln>
                            </wps:spPr>
                            <wps:txbx>
                              <w:txbxContent>
                                <w:p w14:paraId="63FCD5E5" w14:textId="59460A7D"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r w:rsidRPr="00020638">
                                    <w:rPr>
                                      <w:sz w:val="20"/>
                                      <w:szCs w:val="18"/>
                                      <w14:textOutline w14:w="9525" w14:cap="rnd" w14:cmpd="sng" w14:algn="ctr">
                                        <w14:noFill/>
                                        <w14:prstDash w14:val="solid"/>
                                        <w14:bevel/>
                                      </w14:textOutline>
                                    </w:rPr>
                                    <w:t xml:space="preserve">   </w:t>
                                  </w:r>
                                  <w:r>
                                    <w:rPr>
                                      <w:sz w:val="20"/>
                                      <w:szCs w:val="18"/>
                                      <w14:textOutline w14:w="9525" w14:cap="rnd" w14:cmpd="sng" w14:algn="ctr">
                                        <w14:noFill/>
                                        <w14:prstDash w14:val="solid"/>
                                        <w14:bevel/>
                                      </w14:textOutline>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5" name="Textfeld 19755"/>
                            <wps:cNvSpPr txBox="1"/>
                            <wps:spPr>
                              <a:xfrm>
                                <a:off x="0" y="721360"/>
                                <a:ext cx="477520" cy="534293"/>
                              </a:xfrm>
                              <a:prstGeom prst="rect">
                                <a:avLst/>
                              </a:prstGeom>
                              <a:noFill/>
                              <a:ln w="6350">
                                <a:noFill/>
                              </a:ln>
                            </wps:spPr>
                            <wps:txbx>
                              <w:txbxContent>
                                <w:p w14:paraId="3AD1347A" w14:textId="528852EE" w:rsid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N</w:t>
                                  </w:r>
                                </w:p>
                                <w:p w14:paraId="52E251F8" w14:textId="4F6F8B4F"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6" name="Textfeld 19756"/>
                            <wps:cNvSpPr txBox="1"/>
                            <wps:spPr>
                              <a:xfrm>
                                <a:off x="1310640" y="731520"/>
                                <a:ext cx="477520" cy="534293"/>
                              </a:xfrm>
                              <a:prstGeom prst="rect">
                                <a:avLst/>
                              </a:prstGeom>
                              <a:noFill/>
                              <a:ln w="6350">
                                <a:noFill/>
                              </a:ln>
                            </wps:spPr>
                            <wps:txbx>
                              <w:txbxContent>
                                <w:p w14:paraId="6CE8DEBA" w14:textId="31AE5401" w:rsid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p>
                                <w:p w14:paraId="3CB58254" w14:textId="3AE8DC25"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7" name="Textfeld 19757"/>
                            <wps:cNvSpPr txBox="1"/>
                            <wps:spPr>
                              <a:xfrm>
                                <a:off x="393700" y="525780"/>
                                <a:ext cx="477520" cy="534035"/>
                              </a:xfrm>
                              <a:prstGeom prst="rect">
                                <a:avLst/>
                              </a:prstGeom>
                              <a:noFill/>
                              <a:ln w="6350">
                                <a:noFill/>
                              </a:ln>
                            </wps:spPr>
                            <wps:txbx>
                              <w:txbxContent>
                                <w:p w14:paraId="76CE718D" w14:textId="77777777" w:rsid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p>
                                <w:p w14:paraId="68E726A1" w14:textId="77777777"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20" name="Gruppieren 19720"/>
                            <wpg:cNvGrpSpPr/>
                            <wpg:grpSpPr>
                              <a:xfrm>
                                <a:off x="142240" y="88900"/>
                                <a:ext cx="369818" cy="379281"/>
                                <a:chOff x="0" y="0"/>
                                <a:chExt cx="369818" cy="379281"/>
                              </a:xfrm>
                            </wpg:grpSpPr>
                            <wps:wsp>
                              <wps:cNvPr id="19768" name="Textfeld 19768"/>
                              <wps:cNvSpPr txBox="1"/>
                              <wps:spPr>
                                <a:xfrm rot="19848555">
                                  <a:off x="0" y="58420"/>
                                  <a:ext cx="250438" cy="320861"/>
                                </a:xfrm>
                                <a:prstGeom prst="rect">
                                  <a:avLst/>
                                </a:prstGeom>
                                <a:noFill/>
                                <a:ln w="6350">
                                  <a:noFill/>
                                </a:ln>
                              </wps:spPr>
                              <wps:txbx>
                                <w:txbxContent>
                                  <w:p w14:paraId="0F940A22" w14:textId="0AE6BB01" w:rsidR="00336921" w:rsidRPr="00336921" w:rsidRDefault="00336921" w:rsidP="00336921">
                                    <w:pPr>
                                      <w:rPr>
                                        <w:sz w:val="16"/>
                                        <w:szCs w:val="15"/>
                                        <w14:textOutline w14:w="9525" w14:cap="rnd" w14:cmpd="sng" w14:algn="ctr">
                                          <w14:noFill/>
                                          <w14:prstDash w14:val="solid"/>
                                          <w14:bevel/>
                                        </w14:textOutline>
                                      </w:rPr>
                                    </w:pPr>
                                    <w:r w:rsidRPr="00336921">
                                      <w:rPr>
                                        <w:sz w:val="16"/>
                                        <w:szCs w:val="15"/>
                                        <w14:textOutline w14:w="9525" w14:cap="rnd" w14:cmpd="sng" w14:algn="ctr">
                                          <w14:noFill/>
                                          <w14:prstDash w14:val="solid"/>
                                          <w14:bevel/>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9" name="Textfeld 19769"/>
                              <wps:cNvSpPr txBox="1"/>
                              <wps:spPr>
                                <a:xfrm rot="19848555">
                                  <a:off x="119380" y="0"/>
                                  <a:ext cx="250438" cy="320861"/>
                                </a:xfrm>
                                <a:prstGeom prst="rect">
                                  <a:avLst/>
                                </a:prstGeom>
                                <a:noFill/>
                                <a:ln w="6350">
                                  <a:noFill/>
                                </a:ln>
                              </wps:spPr>
                              <wps:txbx>
                                <w:txbxContent>
                                  <w:p w14:paraId="43660281" w14:textId="45439286"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24" name="Gruppieren 19724"/>
                            <wpg:cNvGrpSpPr/>
                            <wpg:grpSpPr>
                              <a:xfrm>
                                <a:off x="1430020" y="96520"/>
                                <a:ext cx="374650" cy="386715"/>
                                <a:chOff x="0" y="0"/>
                                <a:chExt cx="374650" cy="386715"/>
                              </a:xfrm>
                            </wpg:grpSpPr>
                            <wps:wsp>
                              <wps:cNvPr id="19772" name="Textfeld 19772"/>
                              <wps:cNvSpPr txBox="1"/>
                              <wps:spPr>
                                <a:xfrm rot="19848555">
                                  <a:off x="0" y="66040"/>
                                  <a:ext cx="250190" cy="320675"/>
                                </a:xfrm>
                                <a:prstGeom prst="rect">
                                  <a:avLst/>
                                </a:prstGeom>
                                <a:noFill/>
                                <a:ln w="6350">
                                  <a:noFill/>
                                </a:ln>
                              </wps:spPr>
                              <wps:txbx>
                                <w:txbxContent>
                                  <w:p w14:paraId="1D31EACB" w14:textId="59E2BF47"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76" name="Textfeld 19776"/>
                              <wps:cNvSpPr txBox="1"/>
                              <wps:spPr>
                                <a:xfrm rot="19848555">
                                  <a:off x="124460" y="0"/>
                                  <a:ext cx="250190" cy="320675"/>
                                </a:xfrm>
                                <a:prstGeom prst="rect">
                                  <a:avLst/>
                                </a:prstGeom>
                                <a:noFill/>
                                <a:ln w="6350">
                                  <a:noFill/>
                                </a:ln>
                              </wps:spPr>
                              <wps:txbx>
                                <w:txbxContent>
                                  <w:p w14:paraId="3FDD7CCD" w14:textId="54151C48"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21" name="Gruppieren 19721"/>
                            <wpg:cNvGrpSpPr/>
                            <wpg:grpSpPr>
                              <a:xfrm>
                                <a:off x="142240" y="1394460"/>
                                <a:ext cx="372110" cy="386715"/>
                                <a:chOff x="0" y="0"/>
                                <a:chExt cx="372110" cy="386715"/>
                              </a:xfrm>
                            </wpg:grpSpPr>
                            <wps:wsp>
                              <wps:cNvPr id="19770" name="Textfeld 19770"/>
                              <wps:cNvSpPr txBox="1"/>
                              <wps:spPr>
                                <a:xfrm rot="19848555">
                                  <a:off x="0" y="66040"/>
                                  <a:ext cx="250190" cy="320675"/>
                                </a:xfrm>
                                <a:prstGeom prst="rect">
                                  <a:avLst/>
                                </a:prstGeom>
                                <a:noFill/>
                                <a:ln w="6350">
                                  <a:noFill/>
                                </a:ln>
                              </wps:spPr>
                              <wps:txbx>
                                <w:txbxContent>
                                  <w:p w14:paraId="2751FE4F" w14:textId="1D5B0CA5"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77" name="Textfeld 19777"/>
                              <wps:cNvSpPr txBox="1"/>
                              <wps:spPr>
                                <a:xfrm rot="19848555">
                                  <a:off x="121920" y="0"/>
                                  <a:ext cx="250190" cy="320675"/>
                                </a:xfrm>
                                <a:prstGeom prst="rect">
                                  <a:avLst/>
                                </a:prstGeom>
                                <a:noFill/>
                                <a:ln w="6350">
                                  <a:noFill/>
                                </a:ln>
                              </wps:spPr>
                              <wps:txbx>
                                <w:txbxContent>
                                  <w:p w14:paraId="33D8A3ED" w14:textId="3D655FC9"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778" name="Oval 19778"/>
                            <wps:cNvSpPr>
                              <a:spLocks noChangeAspect="1"/>
                            </wps:cNvSpPr>
                            <wps:spPr>
                              <a:xfrm>
                                <a:off x="1064260" y="1419860"/>
                                <a:ext cx="179705" cy="17208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9" name="Oval 19779"/>
                            <wps:cNvSpPr>
                              <a:spLocks noChangeAspect="1"/>
                            </wps:cNvSpPr>
                            <wps:spPr>
                              <a:xfrm>
                                <a:off x="774700" y="965200"/>
                                <a:ext cx="179705" cy="17208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7" name="Oval 19717"/>
                            <wps:cNvSpPr>
                              <a:spLocks noChangeAspect="1"/>
                            </wps:cNvSpPr>
                            <wps:spPr>
                              <a:xfrm>
                                <a:off x="1752600" y="807720"/>
                                <a:ext cx="179705" cy="17208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38" name="Gruppieren 19738"/>
                        <wpg:cNvGrpSpPr/>
                        <wpg:grpSpPr>
                          <a:xfrm>
                            <a:off x="0" y="0"/>
                            <a:ext cx="3874770" cy="2201545"/>
                            <a:chOff x="0" y="0"/>
                            <a:chExt cx="3875353" cy="2201683"/>
                          </a:xfrm>
                        </wpg:grpSpPr>
                        <wpg:grpSp>
                          <wpg:cNvPr id="19488" name="Gruppieren 34"/>
                          <wpg:cNvGrpSpPr>
                            <a:grpSpLocks noChangeAspect="1"/>
                          </wpg:cNvGrpSpPr>
                          <wpg:grpSpPr>
                            <a:xfrm>
                              <a:off x="0" y="581798"/>
                              <a:ext cx="1793240" cy="1619885"/>
                              <a:chOff x="0" y="0"/>
                              <a:chExt cx="4751819" cy="4292432"/>
                            </a:xfrm>
                          </wpg:grpSpPr>
                          <wps:wsp>
                            <wps:cNvPr id="19489" name="Rechteck 19489"/>
                            <wps:cNvSpPr/>
                            <wps:spPr>
                              <a:xfrm>
                                <a:off x="126000" y="692698"/>
                                <a:ext cx="3472229" cy="347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0" name="Parallelogramm 19490"/>
                            <wps:cNvSpPr/>
                            <wps:spPr>
                              <a:xfrm>
                                <a:off x="125910" y="3601922"/>
                                <a:ext cx="4500000" cy="564776"/>
                              </a:xfrm>
                              <a:prstGeom prst="parallelogram">
                                <a:avLst>
                                  <a:gd name="adj" fmla="val 1813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1" name="Parallelogramm 19491"/>
                            <wps:cNvSpPr/>
                            <wps:spPr>
                              <a:xfrm>
                                <a:off x="125910" y="127922"/>
                                <a:ext cx="4500000" cy="564776"/>
                              </a:xfrm>
                              <a:prstGeom prst="parallelogram">
                                <a:avLst>
                                  <a:gd name="adj" fmla="val 1813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2" name="Rechteck 19492"/>
                            <wps:cNvSpPr/>
                            <wps:spPr>
                              <a:xfrm>
                                <a:off x="1153681" y="127922"/>
                                <a:ext cx="3472229" cy="347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3" name="Rechteck 19493"/>
                            <wps:cNvSpPr/>
                            <wps:spPr>
                              <a:xfrm>
                                <a:off x="639795" y="410310"/>
                                <a:ext cx="3472229" cy="347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4" name="Parallelogramm 19494"/>
                            <wps:cNvSpPr/>
                            <wps:spPr>
                              <a:xfrm>
                                <a:off x="125910" y="1864922"/>
                                <a:ext cx="4500000" cy="564776"/>
                              </a:xfrm>
                              <a:prstGeom prst="parallelogram">
                                <a:avLst>
                                  <a:gd name="adj" fmla="val 1813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5" name="Parallelogramm 19495"/>
                            <wps:cNvSpPr/>
                            <wps:spPr>
                              <a:xfrm rot="5400000" flipV="1">
                                <a:off x="356522" y="1633513"/>
                                <a:ext cx="4038774" cy="1027592"/>
                              </a:xfrm>
                              <a:prstGeom prst="parallelogram">
                                <a:avLst>
                                  <a:gd name="adj" fmla="val 5457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6" name="Oval 19496"/>
                            <wps:cNvSpPr>
                              <a:spLocks noChangeAspect="1"/>
                            </wps:cNvSpPr>
                            <wps:spPr>
                              <a:xfrm>
                                <a:off x="2763616" y="0"/>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7" name="Oval 19497"/>
                            <wps:cNvSpPr>
                              <a:spLocks noChangeAspect="1"/>
                            </wps:cNvSpPr>
                            <wps:spPr>
                              <a:xfrm>
                                <a:off x="1027590" y="1921"/>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8" name="Oval 19498"/>
                            <wps:cNvSpPr>
                              <a:spLocks noChangeAspect="1"/>
                            </wps:cNvSpPr>
                            <wps:spPr>
                              <a:xfrm>
                                <a:off x="4499819" y="1921"/>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99" name="Oval 19499"/>
                            <wps:cNvSpPr>
                              <a:spLocks noChangeAspect="1"/>
                            </wps:cNvSpPr>
                            <wps:spPr>
                              <a:xfrm>
                                <a:off x="3478257" y="566150"/>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0" name="Oval 19500"/>
                            <wps:cNvSpPr>
                              <a:spLocks noChangeAspect="1"/>
                            </wps:cNvSpPr>
                            <wps:spPr>
                              <a:xfrm>
                                <a:off x="0" y="562098"/>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1" name="Oval 19501"/>
                            <wps:cNvSpPr>
                              <a:spLocks noChangeAspect="1"/>
                            </wps:cNvSpPr>
                            <wps:spPr>
                              <a:xfrm>
                                <a:off x="2249909" y="284310"/>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2" name="Oval 19502"/>
                            <wps:cNvSpPr>
                              <a:spLocks noChangeAspect="1"/>
                            </wps:cNvSpPr>
                            <wps:spPr>
                              <a:xfrm>
                                <a:off x="3986024" y="284310"/>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3" name="Oval 19503"/>
                            <wps:cNvSpPr>
                              <a:spLocks noChangeAspect="1"/>
                            </wps:cNvSpPr>
                            <wps:spPr>
                              <a:xfrm>
                                <a:off x="1730085" y="562098"/>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4" name="Oval 19504"/>
                            <wps:cNvSpPr>
                              <a:spLocks noChangeAspect="1"/>
                            </wps:cNvSpPr>
                            <wps:spPr>
                              <a:xfrm>
                                <a:off x="513704" y="251473"/>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5" name="Oval 19505"/>
                            <wps:cNvSpPr>
                              <a:spLocks noChangeAspect="1"/>
                            </wps:cNvSpPr>
                            <wps:spPr>
                              <a:xfrm>
                                <a:off x="2758039" y="3474000"/>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6" name="Oval 19506"/>
                            <wps:cNvSpPr>
                              <a:spLocks noChangeAspect="1"/>
                            </wps:cNvSpPr>
                            <wps:spPr>
                              <a:xfrm>
                                <a:off x="1021835" y="3469236"/>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7" name="Oval 19507"/>
                            <wps:cNvSpPr>
                              <a:spLocks noChangeAspect="1"/>
                            </wps:cNvSpPr>
                            <wps:spPr>
                              <a:xfrm>
                                <a:off x="4494155" y="3473473"/>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8" name="Oval 19508"/>
                            <wps:cNvSpPr>
                              <a:spLocks noChangeAspect="1"/>
                            </wps:cNvSpPr>
                            <wps:spPr>
                              <a:xfrm>
                                <a:off x="3478257" y="4040150"/>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09" name="Oval 19509"/>
                            <wps:cNvSpPr>
                              <a:spLocks noChangeAspect="1"/>
                            </wps:cNvSpPr>
                            <wps:spPr>
                              <a:xfrm>
                                <a:off x="0" y="4036098"/>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0" name="Oval 19510"/>
                            <wps:cNvSpPr>
                              <a:spLocks noChangeAspect="1"/>
                            </wps:cNvSpPr>
                            <wps:spPr>
                              <a:xfrm>
                                <a:off x="2242924" y="3752692"/>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1" name="Oval 19511"/>
                            <wps:cNvSpPr>
                              <a:spLocks noChangeAspect="1"/>
                            </wps:cNvSpPr>
                            <wps:spPr>
                              <a:xfrm>
                                <a:off x="3986024" y="3758310"/>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2" name="Oval 19512"/>
                            <wps:cNvSpPr>
                              <a:spLocks noChangeAspect="1"/>
                            </wps:cNvSpPr>
                            <wps:spPr>
                              <a:xfrm>
                                <a:off x="1739128" y="4040959"/>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3" name="Oval 19513"/>
                            <wps:cNvSpPr>
                              <a:spLocks noChangeAspect="1"/>
                            </wps:cNvSpPr>
                            <wps:spPr>
                              <a:xfrm>
                                <a:off x="519550" y="3721236"/>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4" name="Oval 19514"/>
                            <wps:cNvSpPr>
                              <a:spLocks noChangeAspect="1"/>
                            </wps:cNvSpPr>
                            <wps:spPr>
                              <a:xfrm>
                                <a:off x="1739128" y="2303699"/>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5" name="Oval 19515"/>
                            <wps:cNvSpPr>
                              <a:spLocks noChangeAspect="1"/>
                            </wps:cNvSpPr>
                            <wps:spPr>
                              <a:xfrm>
                                <a:off x="2759331" y="1743522"/>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6" name="Oval 19516"/>
                            <wps:cNvSpPr>
                              <a:spLocks noChangeAspect="1"/>
                            </wps:cNvSpPr>
                            <wps:spPr>
                              <a:xfrm>
                                <a:off x="3986024" y="2021308"/>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7" name="Oval 19517"/>
                            <wps:cNvSpPr>
                              <a:spLocks noChangeAspect="1"/>
                            </wps:cNvSpPr>
                            <wps:spPr>
                              <a:xfrm>
                                <a:off x="513704" y="2021308"/>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8" name="Oval 19518"/>
                            <wps:cNvSpPr>
                              <a:spLocks noChangeAspect="1"/>
                            </wps:cNvSpPr>
                            <wps:spPr>
                              <a:xfrm>
                                <a:off x="1033436" y="1744049"/>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9" name="Oval 19519"/>
                            <wps:cNvSpPr>
                              <a:spLocks noChangeAspect="1"/>
                            </wps:cNvSpPr>
                            <wps:spPr>
                              <a:xfrm>
                                <a:off x="9126" y="2303961"/>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 name="Oval 2048"/>
                            <wps:cNvSpPr>
                              <a:spLocks noChangeAspect="1"/>
                            </wps:cNvSpPr>
                            <wps:spPr>
                              <a:xfrm>
                                <a:off x="4499819" y="1748688"/>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1" name="Oval 2051"/>
                            <wps:cNvSpPr>
                              <a:spLocks noChangeAspect="1"/>
                            </wps:cNvSpPr>
                            <wps:spPr>
                              <a:xfrm>
                                <a:off x="3477026" y="2304507"/>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52" name="Gruppieren 90"/>
                          <wpg:cNvGrpSpPr>
                            <a:grpSpLocks noChangeAspect="1"/>
                          </wpg:cNvGrpSpPr>
                          <wpg:grpSpPr>
                            <a:xfrm>
                              <a:off x="2082113" y="581798"/>
                              <a:ext cx="1793240" cy="1619885"/>
                              <a:chOff x="0" y="0"/>
                              <a:chExt cx="4751819" cy="4292432"/>
                            </a:xfrm>
                          </wpg:grpSpPr>
                          <wps:wsp>
                            <wps:cNvPr id="2053" name="Gerade Verbindung 2053"/>
                            <wps:cNvCnPr>
                              <a:cxnSpLocks/>
                            </wps:cNvCnPr>
                            <wps:spPr>
                              <a:xfrm flipH="1" flipV="1">
                                <a:off x="2894869" y="125611"/>
                                <a:ext cx="1214175" cy="2019651"/>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055" name="Gerade Verbindung 2055"/>
                            <wps:cNvCnPr>
                              <a:cxnSpLocks/>
                            </wps:cNvCnPr>
                            <wps:spPr>
                              <a:xfrm flipH="1" flipV="1">
                                <a:off x="1163828" y="1864659"/>
                                <a:ext cx="1214175" cy="2019651"/>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056" name="Gerade Verbindung 2056"/>
                            <wps:cNvCnPr>
                              <a:cxnSpLocks/>
                            </wps:cNvCnPr>
                            <wps:spPr>
                              <a:xfrm flipH="1" flipV="1">
                                <a:off x="2381284" y="2148401"/>
                                <a:ext cx="1214175" cy="2019651"/>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061" name="Gerade Verbindung 2061"/>
                            <wps:cNvCnPr>
                              <a:cxnSpLocks/>
                            </wps:cNvCnPr>
                            <wps:spPr>
                              <a:xfrm flipH="1" flipV="1">
                                <a:off x="639414" y="408954"/>
                                <a:ext cx="1214175" cy="2019651"/>
                              </a:xfrm>
                              <a:prstGeom prst="line">
                                <a:avLst/>
                              </a:prstGeom>
                              <a:ln w="127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062" name="Gruppieren 2062"/>
                            <wpg:cNvGrpSpPr/>
                            <wpg:grpSpPr>
                              <a:xfrm>
                                <a:off x="0" y="0"/>
                                <a:ext cx="4751819" cy="4292432"/>
                                <a:chOff x="0" y="0"/>
                                <a:chExt cx="4751819" cy="4292432"/>
                              </a:xfrm>
                            </wpg:grpSpPr>
                            <wps:wsp>
                              <wps:cNvPr id="2063" name="Gerade Verbindung 2063"/>
                              <wps:cNvCnPr>
                                <a:cxnSpLocks/>
                              </wps:cNvCnPr>
                              <wps:spPr>
                                <a:xfrm flipV="1">
                                  <a:off x="1863842" y="1866915"/>
                                  <a:ext cx="1025863" cy="5596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8" name="Gerade Verbindung 2068"/>
                              <wps:cNvCnPr>
                                <a:cxnSpLocks/>
                              </wps:cNvCnPr>
                              <wps:spPr>
                                <a:xfrm>
                                  <a:off x="648921" y="2150437"/>
                                  <a:ext cx="346310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75" name="Gruppieren 2075"/>
                              <wpg:cNvGrpSpPr/>
                              <wpg:grpSpPr>
                                <a:xfrm>
                                  <a:off x="0" y="0"/>
                                  <a:ext cx="4751819" cy="4292432"/>
                                  <a:chOff x="0" y="0"/>
                                  <a:chExt cx="4751819" cy="4292432"/>
                                </a:xfrm>
                              </wpg:grpSpPr>
                              <wps:wsp>
                                <wps:cNvPr id="2076" name="Rechteck 2076"/>
                                <wps:cNvSpPr/>
                                <wps:spPr>
                                  <a:xfrm>
                                    <a:off x="126000" y="692698"/>
                                    <a:ext cx="3472229" cy="347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7" name="Parallelogramm 2077"/>
                                <wps:cNvSpPr/>
                                <wps:spPr>
                                  <a:xfrm>
                                    <a:off x="125910" y="3601922"/>
                                    <a:ext cx="4500000" cy="564776"/>
                                  </a:xfrm>
                                  <a:prstGeom prst="parallelogram">
                                    <a:avLst>
                                      <a:gd name="adj" fmla="val 1813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Parallelogramm 2078"/>
                                <wps:cNvSpPr/>
                                <wps:spPr>
                                  <a:xfrm>
                                    <a:off x="125910" y="127922"/>
                                    <a:ext cx="4500000" cy="564776"/>
                                  </a:xfrm>
                                  <a:prstGeom prst="parallelogram">
                                    <a:avLst>
                                      <a:gd name="adj" fmla="val 1813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9" name="Rechteck 2079"/>
                                <wps:cNvSpPr/>
                                <wps:spPr>
                                  <a:xfrm>
                                    <a:off x="1153681" y="127922"/>
                                    <a:ext cx="3472229" cy="347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0" name="Rechteck 2080"/>
                                <wps:cNvSpPr/>
                                <wps:spPr>
                                  <a:xfrm>
                                    <a:off x="639795" y="410310"/>
                                    <a:ext cx="3472229" cy="3474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1" name="Parallelogramm 2081"/>
                                <wps:cNvSpPr/>
                                <wps:spPr>
                                  <a:xfrm>
                                    <a:off x="125910" y="1864922"/>
                                    <a:ext cx="4500000" cy="564776"/>
                                  </a:xfrm>
                                  <a:prstGeom prst="parallelogram">
                                    <a:avLst>
                                      <a:gd name="adj" fmla="val 1813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2" name="Parallelogramm 2082"/>
                                <wps:cNvSpPr/>
                                <wps:spPr>
                                  <a:xfrm rot="5400000" flipV="1">
                                    <a:off x="356522" y="1633513"/>
                                    <a:ext cx="4038774" cy="1027592"/>
                                  </a:xfrm>
                                  <a:prstGeom prst="parallelogram">
                                    <a:avLst>
                                      <a:gd name="adj" fmla="val 5457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3" name="Oval 2083"/>
                                <wps:cNvSpPr>
                                  <a:spLocks noChangeAspect="1"/>
                                </wps:cNvSpPr>
                                <wps:spPr>
                                  <a:xfrm>
                                    <a:off x="2763616" y="0"/>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4" name="Oval 2084"/>
                                <wps:cNvSpPr>
                                  <a:spLocks noChangeAspect="1"/>
                                </wps:cNvSpPr>
                                <wps:spPr>
                                  <a:xfrm>
                                    <a:off x="1027590" y="1921"/>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 name="Oval 2085"/>
                                <wps:cNvSpPr>
                                  <a:spLocks noChangeAspect="1"/>
                                </wps:cNvSpPr>
                                <wps:spPr>
                                  <a:xfrm>
                                    <a:off x="4499819" y="1921"/>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 name="Oval 2086"/>
                                <wps:cNvSpPr>
                                  <a:spLocks noChangeAspect="1"/>
                                </wps:cNvSpPr>
                                <wps:spPr>
                                  <a:xfrm>
                                    <a:off x="3478257" y="566150"/>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Oval 2094"/>
                                <wps:cNvSpPr>
                                  <a:spLocks noChangeAspect="1"/>
                                </wps:cNvSpPr>
                                <wps:spPr>
                                  <a:xfrm>
                                    <a:off x="0" y="562098"/>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 name="Oval 2103"/>
                                <wps:cNvSpPr>
                                  <a:spLocks noChangeAspect="1"/>
                                </wps:cNvSpPr>
                                <wps:spPr>
                                  <a:xfrm>
                                    <a:off x="2249909" y="284310"/>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Oval 256"/>
                                <wps:cNvSpPr>
                                  <a:spLocks noChangeAspect="1"/>
                                </wps:cNvSpPr>
                                <wps:spPr>
                                  <a:xfrm>
                                    <a:off x="3986024" y="284310"/>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Oval 257"/>
                                <wps:cNvSpPr>
                                  <a:spLocks noChangeAspect="1"/>
                                </wps:cNvSpPr>
                                <wps:spPr>
                                  <a:xfrm>
                                    <a:off x="1730085" y="562098"/>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8" name="Oval 258"/>
                                <wps:cNvSpPr>
                                  <a:spLocks noChangeAspect="1"/>
                                </wps:cNvSpPr>
                                <wps:spPr>
                                  <a:xfrm>
                                    <a:off x="519080" y="288794"/>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Oval 259"/>
                                <wps:cNvSpPr>
                                  <a:spLocks noChangeAspect="1"/>
                                </wps:cNvSpPr>
                                <wps:spPr>
                                  <a:xfrm>
                                    <a:off x="2758039" y="3474000"/>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Oval 260"/>
                                <wps:cNvSpPr>
                                  <a:spLocks noChangeAspect="1"/>
                                </wps:cNvSpPr>
                                <wps:spPr>
                                  <a:xfrm>
                                    <a:off x="1021835" y="3469236"/>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Oval 261"/>
                                <wps:cNvSpPr>
                                  <a:spLocks noChangeAspect="1"/>
                                </wps:cNvSpPr>
                                <wps:spPr>
                                  <a:xfrm>
                                    <a:off x="4499053" y="3473473"/>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Oval 262"/>
                                <wps:cNvSpPr>
                                  <a:spLocks noChangeAspect="1"/>
                                </wps:cNvSpPr>
                                <wps:spPr>
                                  <a:xfrm>
                                    <a:off x="3477026" y="4035006"/>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Oval 263"/>
                                <wps:cNvSpPr>
                                  <a:spLocks noChangeAspect="1"/>
                                </wps:cNvSpPr>
                                <wps:spPr>
                                  <a:xfrm>
                                    <a:off x="0" y="4036098"/>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Oval 264"/>
                                <wps:cNvSpPr>
                                  <a:spLocks noChangeAspect="1"/>
                                </wps:cNvSpPr>
                                <wps:spPr>
                                  <a:xfrm>
                                    <a:off x="2242924" y="3752692"/>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Oval 265"/>
                                <wps:cNvSpPr>
                                  <a:spLocks noChangeAspect="1"/>
                                </wps:cNvSpPr>
                                <wps:spPr>
                                  <a:xfrm>
                                    <a:off x="3986024" y="3758310"/>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Oval 266"/>
                                <wps:cNvSpPr>
                                  <a:spLocks noChangeAspect="1"/>
                                </wps:cNvSpPr>
                                <wps:spPr>
                                  <a:xfrm>
                                    <a:off x="1739128" y="4040959"/>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Oval 267"/>
                                <wps:cNvSpPr>
                                  <a:spLocks noChangeAspect="1"/>
                                </wps:cNvSpPr>
                                <wps:spPr>
                                  <a:xfrm>
                                    <a:off x="519550" y="3721236"/>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Oval 268"/>
                                <wps:cNvSpPr>
                                  <a:spLocks noChangeAspect="1"/>
                                </wps:cNvSpPr>
                                <wps:spPr>
                                  <a:xfrm>
                                    <a:off x="1730085" y="2307087"/>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Oval 271"/>
                                <wps:cNvSpPr>
                                  <a:spLocks noChangeAspect="1"/>
                                </wps:cNvSpPr>
                                <wps:spPr>
                                  <a:xfrm>
                                    <a:off x="2763616" y="1737776"/>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 name="Oval 273"/>
                                <wps:cNvSpPr>
                                  <a:spLocks noChangeAspect="1"/>
                                </wps:cNvSpPr>
                                <wps:spPr>
                                  <a:xfrm>
                                    <a:off x="3986024" y="2021308"/>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 name="Oval 274"/>
                                <wps:cNvSpPr>
                                  <a:spLocks noChangeAspect="1"/>
                                </wps:cNvSpPr>
                                <wps:spPr>
                                  <a:xfrm>
                                    <a:off x="513704" y="2021308"/>
                                    <a:ext cx="252000" cy="2520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 name="Oval 275"/>
                                <wps:cNvSpPr>
                                  <a:spLocks noChangeAspect="1"/>
                                </wps:cNvSpPr>
                                <wps:spPr>
                                  <a:xfrm>
                                    <a:off x="1033436" y="1744049"/>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Oval 279"/>
                                <wps:cNvSpPr>
                                  <a:spLocks noChangeAspect="1"/>
                                </wps:cNvSpPr>
                                <wps:spPr>
                                  <a:xfrm>
                                    <a:off x="9126" y="2303961"/>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0" name="Oval 280"/>
                                <wps:cNvSpPr>
                                  <a:spLocks noChangeAspect="1"/>
                                </wps:cNvSpPr>
                                <wps:spPr>
                                  <a:xfrm>
                                    <a:off x="4499819" y="1748688"/>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Oval 281"/>
                                <wps:cNvSpPr>
                                  <a:spLocks noChangeAspect="1"/>
                                </wps:cNvSpPr>
                                <wps:spPr>
                                  <a:xfrm>
                                    <a:off x="3477026" y="2304507"/>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2" name="Oval 282"/>
                              <wps:cNvSpPr>
                                <a:spLocks noChangeAspect="1"/>
                              </wps:cNvSpPr>
                              <wps:spPr>
                                <a:xfrm>
                                  <a:off x="2251256" y="2020743"/>
                                  <a:ext cx="252000" cy="25147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3" name="Oval 283"/>
                            <wps:cNvSpPr>
                              <a:spLocks noChangeAspect="1"/>
                            </wps:cNvSpPr>
                            <wps:spPr>
                              <a:xfrm>
                                <a:off x="2766934" y="2909224"/>
                                <a:ext cx="396000" cy="396000"/>
                              </a:xfrm>
                              <a:prstGeom prst="ellipse">
                                <a:avLst/>
                              </a:prstGeom>
                              <a:solidFill>
                                <a:schemeClr val="tx1">
                                  <a:lumMod val="65000"/>
                                  <a:lumOff val="35000"/>
                                </a:schemeClr>
                              </a:solidFill>
                              <a:ln>
                                <a:noFill/>
                              </a:ln>
                              <a:scene3d>
                                <a:camera prst="orthographicFront"/>
                                <a:lightRig rig="threePt" dir="t"/>
                              </a:scene3d>
                              <a:sp3d>
                                <a:bevelT w="254000" h="254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 name="Oval 285"/>
                            <wps:cNvSpPr>
                              <a:spLocks noChangeAspect="1"/>
                            </wps:cNvSpPr>
                            <wps:spPr>
                              <a:xfrm>
                                <a:off x="3271004" y="888734"/>
                                <a:ext cx="396000" cy="396000"/>
                              </a:xfrm>
                              <a:prstGeom prst="ellipse">
                                <a:avLst/>
                              </a:prstGeom>
                              <a:solidFill>
                                <a:schemeClr val="tx1">
                                  <a:lumMod val="65000"/>
                                  <a:lumOff val="35000"/>
                                </a:schemeClr>
                              </a:solidFill>
                              <a:ln>
                                <a:noFill/>
                              </a:ln>
                              <a:scene3d>
                                <a:camera prst="orthographicFront"/>
                                <a:lightRig rig="threePt" dir="t"/>
                              </a:scene3d>
                              <a:sp3d>
                                <a:bevelT w="254000" h="254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Oval 286"/>
                            <wps:cNvSpPr>
                              <a:spLocks noChangeAspect="1"/>
                            </wps:cNvSpPr>
                            <wps:spPr>
                              <a:xfrm>
                                <a:off x="1028538" y="1183340"/>
                                <a:ext cx="396000" cy="396000"/>
                              </a:xfrm>
                              <a:prstGeom prst="ellipse">
                                <a:avLst/>
                              </a:prstGeom>
                              <a:solidFill>
                                <a:schemeClr val="tx1">
                                  <a:lumMod val="65000"/>
                                  <a:lumOff val="35000"/>
                                </a:schemeClr>
                              </a:solidFill>
                              <a:ln>
                                <a:noFill/>
                              </a:ln>
                              <a:scene3d>
                                <a:camera prst="orthographicFront"/>
                                <a:lightRig rig="threePt" dir="t"/>
                              </a:scene3d>
                              <a:sp3d>
                                <a:bevelT w="254000" h="254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Oval 301"/>
                            <wps:cNvSpPr>
                              <a:spLocks noChangeAspect="1"/>
                            </wps:cNvSpPr>
                            <wps:spPr>
                              <a:xfrm>
                                <a:off x="1571456" y="2668784"/>
                                <a:ext cx="396000" cy="396000"/>
                              </a:xfrm>
                              <a:prstGeom prst="ellipse">
                                <a:avLst/>
                              </a:prstGeom>
                              <a:solidFill>
                                <a:schemeClr val="tx1">
                                  <a:lumMod val="65000"/>
                                  <a:lumOff val="35000"/>
                                </a:schemeClr>
                              </a:solidFill>
                              <a:ln>
                                <a:noFill/>
                              </a:ln>
                              <a:scene3d>
                                <a:camera prst="orthographicFront"/>
                                <a:lightRig rig="threePt" dir="t"/>
                              </a:scene3d>
                              <a:sp3d>
                                <a:bevelT w="254000" h="254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726" name="Gruppieren 19726"/>
                          <wpg:cNvGrpSpPr/>
                          <wpg:grpSpPr>
                            <a:xfrm>
                              <a:off x="784654" y="0"/>
                              <a:ext cx="2546350" cy="391160"/>
                              <a:chOff x="0" y="215897"/>
                              <a:chExt cx="2546350" cy="391160"/>
                            </a:xfrm>
                          </wpg:grpSpPr>
                          <wps:wsp>
                            <wps:cNvPr id="19723" name="Textfeld 19723"/>
                            <wps:cNvSpPr txBox="1"/>
                            <wps:spPr>
                              <a:xfrm>
                                <a:off x="35560" y="215897"/>
                                <a:ext cx="2510790" cy="391160"/>
                              </a:xfrm>
                              <a:prstGeom prst="rect">
                                <a:avLst/>
                              </a:prstGeom>
                              <a:noFill/>
                              <a:ln w="6350">
                                <a:noFill/>
                              </a:ln>
                            </wps:spPr>
                            <wps:txbx>
                              <w:txbxContent>
                                <w:p w14:paraId="64908185" w14:textId="37F9FE97" w:rsidR="00463E21" w:rsidRPr="00463E21" w:rsidRDefault="00463E21" w:rsidP="00463E21">
                                  <w:pPr>
                                    <w:rPr>
                                      <w:sz w:val="20"/>
                                      <w:szCs w:val="18"/>
                                    </w:rPr>
                                  </w:pPr>
                                  <w:proofErr w:type="spellStart"/>
                                  <w:r w:rsidRPr="00463E21">
                                    <w:rPr>
                                      <w:sz w:val="20"/>
                                      <w:szCs w:val="18"/>
                                    </w:rPr>
                                    <w:t>Fe</w:t>
                                  </w:r>
                                  <w:proofErr w:type="spellEnd"/>
                                  <w:r>
                                    <w:rPr>
                                      <w:sz w:val="20"/>
                                      <w:szCs w:val="18"/>
                                    </w:rPr>
                                    <w:t>(II)</w:t>
                                  </w:r>
                                  <w:r w:rsidR="0023305E">
                                    <w:rPr>
                                      <w:sz w:val="20"/>
                                      <w:szCs w:val="18"/>
                                    </w:rPr>
                                    <w:t xml:space="preserve">        </w:t>
                                  </w:r>
                                  <w:proofErr w:type="spellStart"/>
                                  <w:r w:rsidR="0023305E">
                                    <w:rPr>
                                      <w:sz w:val="20"/>
                                      <w:szCs w:val="18"/>
                                    </w:rPr>
                                    <w:t>Fe</w:t>
                                  </w:r>
                                  <w:proofErr w:type="spellEnd"/>
                                  <w:r w:rsidR="0023305E">
                                    <w:rPr>
                                      <w:sz w:val="20"/>
                                      <w:szCs w:val="18"/>
                                    </w:rPr>
                                    <w:t xml:space="preserve">(III)          K          </w:t>
                                  </w:r>
                                  <w:r>
                                    <w:rPr>
                                      <w:sz w:val="20"/>
                                      <w:szCs w:val="18"/>
                                    </w:rPr>
                                    <w:t>H</w:t>
                                  </w:r>
                                  <w:r w:rsidRPr="00463E21">
                                    <w:rPr>
                                      <w:sz w:val="20"/>
                                      <w:szCs w:val="18"/>
                                      <w:vertAlign w:val="subscript"/>
                                    </w:rPr>
                                    <w:t>2</w:t>
                                  </w:r>
                                  <w:r>
                                    <w:rPr>
                                      <w:sz w:val="20"/>
                                      <w:szCs w:val="1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25" name="Gruppieren 19725"/>
                            <wpg:cNvGrpSpPr/>
                            <wpg:grpSpPr>
                              <a:xfrm>
                                <a:off x="0" y="325120"/>
                                <a:ext cx="1815418" cy="172085"/>
                                <a:chOff x="0" y="0"/>
                                <a:chExt cx="1815418" cy="172085"/>
                              </a:xfrm>
                            </wpg:grpSpPr>
                            <wps:wsp>
                              <wps:cNvPr id="19634" name="Oval 19634"/>
                              <wps:cNvSpPr>
                                <a:spLocks noChangeAspect="1"/>
                              </wps:cNvSpPr>
                              <wps:spPr>
                                <a:xfrm>
                                  <a:off x="0" y="38100"/>
                                  <a:ext cx="95074" cy="94901"/>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6" name="Oval 19636"/>
                              <wps:cNvSpPr>
                                <a:spLocks noChangeAspect="1"/>
                              </wps:cNvSpPr>
                              <wps:spPr>
                                <a:xfrm>
                                  <a:off x="1224280" y="17780"/>
                                  <a:ext cx="149403" cy="149443"/>
                                </a:xfrm>
                                <a:prstGeom prst="ellipse">
                                  <a:avLst/>
                                </a:prstGeom>
                                <a:solidFill>
                                  <a:schemeClr val="tx1">
                                    <a:lumMod val="65000"/>
                                    <a:lumOff val="35000"/>
                                  </a:schemeClr>
                                </a:solidFill>
                                <a:ln>
                                  <a:noFill/>
                                </a:ln>
                                <a:scene3d>
                                  <a:camera prst="orthographicFront"/>
                                  <a:lightRig rig="threePt" dir="t"/>
                                </a:scene3d>
                                <a:sp3d>
                                  <a:bevelT w="190500" h="1905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5" name="Oval 19635"/>
                              <wps:cNvSpPr>
                                <a:spLocks noChangeAspect="1"/>
                              </wps:cNvSpPr>
                              <wps:spPr>
                                <a:xfrm>
                                  <a:off x="591820" y="38100"/>
                                  <a:ext cx="94590" cy="94615"/>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22" name="Oval 19722"/>
                              <wps:cNvSpPr>
                                <a:spLocks noChangeAspect="1"/>
                              </wps:cNvSpPr>
                              <wps:spPr>
                                <a:xfrm>
                                  <a:off x="1635760" y="0"/>
                                  <a:ext cx="179658" cy="17208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7A080323" id="Gruppieren 19771" o:spid="_x0000_s1324" style="width:469pt;height:180.25pt;mso-position-horizontal-relative:char;mso-position-vertical-relative:line" coordsize="59562,2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">
                <v:group id="Gruppieren 19767" o:spid="_x0000_s1325" style="position:absolute;left:40239;top:4278;width:19323;height:18612" coordsize="19323,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">
                  <v:group id="Gruppieren 19740" o:spid="_x0000_s1326" style="position:absolute;left:928;top:1524;width:18016;height:16143" coordsize="18016,1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">
                    <v:group id="Gruppieren 19733" o:spid="_x0000_s1327" style="position:absolute;left:27;width:17989;height:16135" coordsize="17989,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">
                      <v:group id="Gruppieren 19732" o:spid="_x0000_s1328" style="position:absolute;left:457;top:431;width:17048;height:15251" coordsize="17048,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">
                        <v:line id="Gerade Verbindung 19727" o:spid="_x0000_s1329" style="position:absolute;flip:y;visibility:visible;mso-wrap-style:square" from="25,13066" to="3911,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" strokecolor="black [3213]" strokeweight="1pt">
                          <v:stroke joinstyle="miter"/>
                        </v:line>
                        <v:line id="Gerade Verbindung 19729" o:spid="_x0000_s1330" style="position:absolute;flip:y;visibility:visible;mso-wrap-style:square" from="13142,13117" to="17048,1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" strokecolor="black [3213]" strokeweight="1pt">
                          <v:stroke joinstyle="miter"/>
                        </v:line>
                        <v:rect id="Rechteck 19637" o:spid="_x0000_s1331" style="position:absolute;left:3922;width:13100;height:1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" filled="f" strokecolor="black [3213]" strokeweight="1pt"/>
                        <v:rect id="Rechteck 19638" o:spid="_x0000_s1332" style="position:absolute;top:2139;width:13100;height:1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" filled="f" strokecolor="black [3213]"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9640" o:spid="_x0000_s1333" type="#_x0000_t7" style="position:absolute;left:24;width:16982;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" adj="4915" filled="f" strokecolor="black [3213]" strokeweight="1pt"/>
                      </v:group>
                      <v:oval id="Oval 19641" o:spid="_x0000_s1334" style="position:absolute;left:3911;width:951;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" fillcolor="#de0002" stroked="f" strokeweight="1pt">
                        <v:stroke joinstyle="miter"/>
                        <v:path arrowok="t"/>
                        <o:lock v:ext="edit" aspectratio="t"/>
                      </v:oval>
                      <v:oval id="Oval 19642" o:spid="_x0000_s1335" style="position:absolute;left:13055;top:2184;width:951;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" fillcolor="#de0002" stroked="f" strokeweight="1pt">
                        <v:stroke joinstyle="miter"/>
                        <v:path arrowok="t"/>
                        <o:lock v:ext="edit" aspectratio="t"/>
                      </v:oval>
                      <v:oval id="Oval 19644" o:spid="_x0000_s1336" style="position:absolute;top:2108;width:950;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" fillcolor="#a5a5a5 [2092]" stroked="f" strokeweight="1pt">
                        <v:stroke joinstyle="miter"/>
                        <v:path arrowok="t"/>
                        <o:lock v:ext="edit" aspectratio="t"/>
                      </v:oval>
                      <v:oval id="Oval 19645" o:spid="_x0000_s1337" style="position:absolute;left:3911;top:13081;width:946;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" fillcolor="#a5a5a5 [2092]" stroked="f" strokeweight="1pt">
                        <v:stroke joinstyle="miter"/>
                        <v:path arrowok="t"/>
                        <o:lock v:ext="edit" aspectratio="t"/>
                      </v:oval>
                      <v:oval id="Oval 19646" o:spid="_x0000_s1338" style="position:absolute;left:25;top:15189;width:951;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" fillcolor="#de0002" stroked="f" strokeweight="1pt">
                        <v:stroke joinstyle="miter"/>
                        <v:path arrowok="t"/>
                        <o:lock v:ext="edit" aspectratio="t"/>
                        <v:textbox>
                          <w:txbxContent>
                            <w:p w14:paraId="2AFFDC02" w14:textId="2B3F7FFE" w:rsidR="00ED6D48" w:rsidRDefault="00ED6D48" w:rsidP="00ED6D48">
                              <w:pPr>
                                <w:jc w:val="center"/>
                              </w:pPr>
                              <w:r>
                                <w:t>v</w:t>
                              </w:r>
                            </w:p>
                          </w:txbxContent>
                        </v:textbox>
                      </v:oval>
                      <v:oval id="Oval 19647" o:spid="_x0000_s1339" style="position:absolute;left:13131;top:15189;width:951;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" fillcolor="#a5a5a5 [2092]" stroked="f" strokeweight="1pt">
                        <v:stroke joinstyle="miter"/>
                        <v:path arrowok="t"/>
                        <o:lock v:ext="edit" aspectratio="t"/>
                      </v:oval>
                      <v:oval id="Oval 19648" o:spid="_x0000_s1340" style="position:absolute;left:17043;width:946;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" fillcolor="#a5a5a5 [2092]" stroked="f" strokeweight="1pt">
                        <v:stroke joinstyle="miter"/>
                        <v:path arrowok="t"/>
                        <o:lock v:ext="edit" aspectratio="t"/>
                      </v:oval>
                    </v:group>
                    <v:group id="Gruppieren 19739" o:spid="_x0000_s1341" style="position:absolute;top:2;width:16516;height:16141" coordsize="16516,1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">
                      <v:rect id="Rechteck 19735" o:spid="_x0000_s1342" style="position:absolute;left:5286;top:2094;width:1397;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" fillcolor="white [3212]" stroked="f" strokeweight="1pt"/>
                      <v:rect id="Rechteck 19736" o:spid="_x0000_s1343" style="position:absolute;left:7645;top:2094;width:1397;height: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" fillcolor="white [3212]" stroked="f" strokeweight="1pt"/>
                      <v:rect id="Rechteck 19741" o:spid="_x0000_s1344" style="position:absolute;left:5020;top:15220;width:1397;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" fillcolor="white [3212]" stroked="f" strokeweight="1pt"/>
                      <v:rect id="Rechteck 19742" o:spid="_x0000_s1345" style="position:absolute;left:7380;top:15190;width:1397;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" fillcolor="white [3212]" stroked="f" strokeweight="1pt"/>
                      <v:rect id="Rechteck 19743" o:spid="_x0000_s1346" style="position:absolute;left:8648;width:1397;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" fillcolor="white [3212]" stroked="f" strokeweight="1pt"/>
                      <v:rect id="Rechteck 19744" o:spid="_x0000_s1347" style="position:absolute;left:10979;width:1397;height: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" fillcolor="white [3212]" stroked="f" strokeweight="1pt"/>
                      <v:rect id="Rechteck 19745" o:spid="_x0000_s1348" style="position:absolute;left:12858;top:9430;width:1397;height:9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" fillcolor="white [3212]" stroked="f" strokeweight="1pt"/>
                      <v:rect id="Rechteck 19746" o:spid="_x0000_s1349" style="position:absolute;left:12887;top:7307;width:1397;height: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" fillcolor="white [3212]" stroked="f" strokeweight="1pt"/>
                      <v:rect id="Rechteck 19747" o:spid="_x0000_s1350" style="position:absolute;left:-239;top:9401;width:1397;height: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" fillcolor="white [3212]" stroked="f" strokeweight="1pt"/>
                      <v:rect id="Rechteck 19748" o:spid="_x0000_s1351" style="position:absolute;left:-239;top:7278;width:1397;height: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" fillcolor="white [3212]" stroked="f" strokeweight="1pt"/>
                      <v:rect id="Rechteck 19749" o:spid="_x0000_s1352" style="position:absolute;left:3714;top:7424;width:1397;height:9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" fillcolor="white [3212]" stroked="f" strokeweight="1pt"/>
                      <v:rect id="Rechteck 19750" o:spid="_x0000_s1353" style="position:absolute;left:3743;top:5301;width:1397;height: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" fillcolor="white [3212]" stroked="f" strokeweight="1pt"/>
                      <v:rect id="Rechteck 19758" o:spid="_x0000_s1354" style="position:absolute;left:1431;top:1492;width:927;height:470;rotation:-21886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" fillcolor="white [3212]" stroked="f" strokeweight="1pt"/>
                      <v:rect id="Rechteck 19760" o:spid="_x0000_s1355" style="position:absolute;left:2610;top:814;width:928;height:503;rotation:-21886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" fillcolor="white [3212]" stroked="f" strokeweight="1pt"/>
                      <v:rect id="Rechteck 19761" o:spid="_x0000_s1356" style="position:absolute;left:1401;top:14441;width:927;height:610;rotation:21886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" fillcolor="white [3212]" stroked="f" strokeweight="1pt"/>
                      <v:rect id="Rechteck 19762" o:spid="_x0000_s1357" style="position:absolute;left:2640;top:13793;width:927;height:609;rotation:21886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" fillcolor="white [3212]" stroked="f" strokeweight="1pt"/>
                      <v:rect id="Rechteck 19763" o:spid="_x0000_s1358" style="position:absolute;left:14350;top:1551;width:927;height:739;rotation:21886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" fillcolor="white [3212]" stroked="f" strokeweight="1pt"/>
                      <v:rect id="Rechteck 19764" o:spid="_x0000_s1359" style="position:absolute;left:15589;top:873;width:927;height:738;rotation:21886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" fillcolor="white [3212]" stroked="f" strokeweight="1pt"/>
                    </v:group>
                  </v:group>
                  <v:group id="Gruppieren 19728" o:spid="_x0000_s1360" style="position:absolute;width:19323;height:18615" coordsize="19323,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">
                    <v:oval id="Oval 19705" o:spid="_x0000_s1361" style="position:absolute;left:15925;top:15011;width:1797;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" fillcolor="white [3212]" strokecolor="black [3213]">
                      <v:stroke joinstyle="miter"/>
                      <v:path arrowok="t"/>
                      <o:lock v:ext="edit" aspectratio="t"/>
                    </v:oval>
                    <v:shape id="Textfeld 19752" o:spid="_x0000_s1362" type="#_x0000_t202" style="position:absolute;left:5537;top:2108;width:5105;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" filled="f" stroked="f" strokeweight=".5pt">
                      <v:textbox>
                        <w:txbxContent>
                          <w:p w14:paraId="644B8E0E" w14:textId="0F543BC0" w:rsidR="00020638" w:rsidRPr="00020638" w:rsidRDefault="00020638">
                            <w:pPr>
                              <w:rPr>
                                <w:sz w:val="20"/>
                                <w:szCs w:val="18"/>
                                <w14:textOutline w14:w="9525" w14:cap="rnd" w14:cmpd="sng" w14:algn="ctr">
                                  <w14:noFill/>
                                  <w14:prstDash w14:val="solid"/>
                                  <w14:bevel/>
                                </w14:textOutline>
                              </w:rPr>
                            </w:pPr>
                            <w:r w:rsidRPr="00020638">
                              <w:rPr>
                                <w:sz w:val="20"/>
                                <w:szCs w:val="18"/>
                                <w14:textOutline w14:w="9525" w14:cap="rnd" w14:cmpd="sng" w14:algn="ctr">
                                  <w14:noFill/>
                                  <w14:prstDash w14:val="solid"/>
                                  <w14:bevel/>
                                </w14:textOutline>
                              </w:rPr>
                              <w:t xml:space="preserve">N   </w:t>
                            </w:r>
                            <w:r>
                              <w:rPr>
                                <w:sz w:val="20"/>
                                <w:szCs w:val="18"/>
                                <w14:textOutline w14:w="9525" w14:cap="rnd" w14:cmpd="sng" w14:algn="ctr">
                                  <w14:noFill/>
                                  <w14:prstDash w14:val="solid"/>
                                  <w14:bevel/>
                                </w14:textOutline>
                              </w:rPr>
                              <w:t xml:space="preserve"> </w:t>
                            </w:r>
                            <w:r w:rsidRPr="00020638">
                              <w:rPr>
                                <w:sz w:val="20"/>
                                <w:szCs w:val="18"/>
                                <w14:textOutline w14:w="9525" w14:cap="rnd" w14:cmpd="sng" w14:algn="ctr">
                                  <w14:noFill/>
                                  <w14:prstDash w14:val="solid"/>
                                  <w14:bevel/>
                                </w14:textOutline>
                              </w:rPr>
                              <w:t>C</w:t>
                            </w:r>
                          </w:p>
                        </w:txbxContent>
                      </v:textbox>
                    </v:shape>
                    <v:shape id="Textfeld 19753" o:spid="_x0000_s1363" type="#_x0000_t202" style="position:absolute;left:8864;width:5106;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" filled="f" stroked="f" strokeweight=".5pt">
                      <v:textbox>
                        <w:txbxContent>
                          <w:p w14:paraId="14140A99" w14:textId="0664F17A"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r w:rsidRPr="00020638">
                              <w:rPr>
                                <w:sz w:val="20"/>
                                <w:szCs w:val="18"/>
                                <w14:textOutline w14:w="9525" w14:cap="rnd" w14:cmpd="sng" w14:algn="ctr">
                                  <w14:noFill/>
                                  <w14:prstDash w14:val="solid"/>
                                  <w14:bevel/>
                                </w14:textOutline>
                              </w:rPr>
                              <w:t xml:space="preserve">   </w:t>
                            </w:r>
                            <w:r>
                              <w:rPr>
                                <w:sz w:val="20"/>
                                <w:szCs w:val="18"/>
                                <w14:textOutline w14:w="9525" w14:cap="rnd" w14:cmpd="sng" w14:algn="ctr">
                                  <w14:noFill/>
                                  <w14:prstDash w14:val="solid"/>
                                  <w14:bevel/>
                                </w14:textOutline>
                              </w:rPr>
                              <w:t xml:space="preserve"> N</w:t>
                            </w:r>
                          </w:p>
                        </w:txbxContent>
                      </v:textbox>
                    </v:shape>
                    <v:shape id="Textfeld 19754" o:spid="_x0000_s1364" type="#_x0000_t202" style="position:absolute;left:5207;top:15214;width:5105;height:3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" filled="f" stroked="f" strokeweight=".5pt">
                      <v:textbox>
                        <w:txbxContent>
                          <w:p w14:paraId="63FCD5E5" w14:textId="59460A7D"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r w:rsidRPr="00020638">
                              <w:rPr>
                                <w:sz w:val="20"/>
                                <w:szCs w:val="18"/>
                                <w14:textOutline w14:w="9525" w14:cap="rnd" w14:cmpd="sng" w14:algn="ctr">
                                  <w14:noFill/>
                                  <w14:prstDash w14:val="solid"/>
                                  <w14:bevel/>
                                </w14:textOutline>
                              </w:rPr>
                              <w:t xml:space="preserve">   </w:t>
                            </w:r>
                            <w:r>
                              <w:rPr>
                                <w:sz w:val="20"/>
                                <w:szCs w:val="18"/>
                                <w14:textOutline w14:w="9525" w14:cap="rnd" w14:cmpd="sng" w14:algn="ctr">
                                  <w14:noFill/>
                                  <w14:prstDash w14:val="solid"/>
                                  <w14:bevel/>
                                </w14:textOutline>
                              </w:rPr>
                              <w:t xml:space="preserve"> N</w:t>
                            </w:r>
                          </w:p>
                        </w:txbxContent>
                      </v:textbox>
                    </v:shape>
                    <v:shape id="Textfeld 19755" o:spid="_x0000_s1365" type="#_x0000_t202" style="position:absolute;top:7213;width:4775;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" filled="f" stroked="f" strokeweight=".5pt">
                      <v:textbox>
                        <w:txbxContent>
                          <w:p w14:paraId="3AD1347A" w14:textId="528852EE" w:rsid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N</w:t>
                            </w:r>
                          </w:p>
                          <w:p w14:paraId="52E251F8" w14:textId="4F6F8B4F"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p>
                        </w:txbxContent>
                      </v:textbox>
                    </v:shape>
                    <v:shape id="Textfeld 19756" o:spid="_x0000_s1366" type="#_x0000_t202" style="position:absolute;left:13106;top:7315;width:4775;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" filled="f" stroked="f" strokeweight=".5pt">
                      <v:textbox>
                        <w:txbxContent>
                          <w:p w14:paraId="6CE8DEBA" w14:textId="31AE5401" w:rsid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p>
                          <w:p w14:paraId="3CB58254" w14:textId="3AE8DC25"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N</w:t>
                            </w:r>
                          </w:p>
                        </w:txbxContent>
                      </v:textbox>
                    </v:shape>
                    <v:shape id="Textfeld 19757" o:spid="_x0000_s1367" type="#_x0000_t202" style="position:absolute;left:3937;top:5257;width:4775;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" filled="f" stroked="f" strokeweight=".5pt">
                      <v:textbox>
                        <w:txbxContent>
                          <w:p w14:paraId="76CE718D" w14:textId="77777777" w:rsid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C</w:t>
                            </w:r>
                          </w:p>
                          <w:p w14:paraId="68E726A1" w14:textId="77777777" w:rsidR="00020638" w:rsidRPr="00020638" w:rsidRDefault="00020638" w:rsidP="00020638">
                            <w:pPr>
                              <w:rPr>
                                <w:sz w:val="20"/>
                                <w:szCs w:val="18"/>
                                <w14:textOutline w14:w="9525" w14:cap="rnd" w14:cmpd="sng" w14:algn="ctr">
                                  <w14:noFill/>
                                  <w14:prstDash w14:val="solid"/>
                                  <w14:bevel/>
                                </w14:textOutline>
                              </w:rPr>
                            </w:pPr>
                            <w:r>
                              <w:rPr>
                                <w:sz w:val="20"/>
                                <w:szCs w:val="18"/>
                                <w14:textOutline w14:w="9525" w14:cap="rnd" w14:cmpd="sng" w14:algn="ctr">
                                  <w14:noFill/>
                                  <w14:prstDash w14:val="solid"/>
                                  <w14:bevel/>
                                </w14:textOutline>
                              </w:rPr>
                              <w:t>N</w:t>
                            </w:r>
                          </w:p>
                        </w:txbxContent>
                      </v:textbox>
                    </v:shape>
                    <v:group id="Gruppieren 19720" o:spid="_x0000_s1368" style="position:absolute;left:1422;top:889;width:3698;height:3792" coordsize="369818,3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">
                      <v:shape id="Textfeld 19768" o:spid="_x0000_s1369" type="#_x0000_t202" style="position:absolute;top:58420;width:250438;height:320861;rotation:-1913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" filled="f" stroked="f" strokeweight=".5pt">
                        <v:textbox>
                          <w:txbxContent>
                            <w:p w14:paraId="0F940A22" w14:textId="0AE6BB01" w:rsidR="00336921" w:rsidRPr="00336921" w:rsidRDefault="00336921" w:rsidP="00336921">
                              <w:pPr>
                                <w:rPr>
                                  <w:sz w:val="16"/>
                                  <w:szCs w:val="15"/>
                                  <w14:textOutline w14:w="9525" w14:cap="rnd" w14:cmpd="sng" w14:algn="ctr">
                                    <w14:noFill/>
                                    <w14:prstDash w14:val="solid"/>
                                    <w14:bevel/>
                                  </w14:textOutline>
                                </w:rPr>
                              </w:pPr>
                              <w:r w:rsidRPr="00336921">
                                <w:rPr>
                                  <w:sz w:val="16"/>
                                  <w:szCs w:val="15"/>
                                  <w14:textOutline w14:w="9525" w14:cap="rnd" w14:cmpd="sng" w14:algn="ctr">
                                    <w14:noFill/>
                                    <w14:prstDash w14:val="solid"/>
                                    <w14:bevel/>
                                  </w14:textOutline>
                                </w:rPr>
                                <w:t>N</w:t>
                              </w:r>
                            </w:p>
                          </w:txbxContent>
                        </v:textbox>
                      </v:shape>
                      <v:shape id="Textfeld 19769" o:spid="_x0000_s1370" type="#_x0000_t202" style="position:absolute;left:119380;width:250438;height:320861;rotation:-1913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" filled="f" stroked="f" strokeweight=".5pt">
                        <v:textbox>
                          <w:txbxContent>
                            <w:p w14:paraId="43660281" w14:textId="45439286"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C</w:t>
                              </w:r>
                            </w:p>
                          </w:txbxContent>
                        </v:textbox>
                      </v:shape>
                    </v:group>
                    <v:group id="Gruppieren 19724" o:spid="_x0000_s1371" style="position:absolute;left:14300;top:965;width:3746;height:3867" coordsize="37465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">
                      <v:shape id="Textfeld 19772" o:spid="_x0000_s1372" type="#_x0000_t202" style="position:absolute;top:66040;width:250190;height:320675;rotation:-1913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" filled="f" stroked="f" strokeweight=".5pt">
                        <v:textbox>
                          <w:txbxContent>
                            <w:p w14:paraId="1D31EACB" w14:textId="59E2BF47"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C</w:t>
                              </w:r>
                            </w:p>
                          </w:txbxContent>
                        </v:textbox>
                      </v:shape>
                      <v:shape id="Textfeld 19776" o:spid="_x0000_s1373" type="#_x0000_t202" style="position:absolute;left:124460;width:250190;height:320675;rotation:-1913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" filled="f" stroked="f" strokeweight=".5pt">
                        <v:textbox>
                          <w:txbxContent>
                            <w:p w14:paraId="3FDD7CCD" w14:textId="54151C48"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N</w:t>
                              </w:r>
                            </w:p>
                          </w:txbxContent>
                        </v:textbox>
                      </v:shape>
                    </v:group>
                    <v:group id="Gruppieren 19721" o:spid="_x0000_s1374" style="position:absolute;left:1422;top:13944;width:3721;height:3867" coordsize="37211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">
                      <v:shape id="Textfeld 19770" o:spid="_x0000_s1375" type="#_x0000_t202" style="position:absolute;top:66040;width:250190;height:320675;rotation:-1913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" filled="f" stroked="f" strokeweight=".5pt">
                        <v:textbox>
                          <w:txbxContent>
                            <w:p w14:paraId="2751FE4F" w14:textId="1D5B0CA5"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C</w:t>
                              </w:r>
                            </w:p>
                          </w:txbxContent>
                        </v:textbox>
                      </v:shape>
                      <v:shape id="Textfeld 19777" o:spid="_x0000_s1376" type="#_x0000_t202" style="position:absolute;left:121920;width:250190;height:320675;rotation:-1913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" filled="f" stroked="f" strokeweight=".5pt">
                        <v:textbox>
                          <w:txbxContent>
                            <w:p w14:paraId="33D8A3ED" w14:textId="3D655FC9" w:rsidR="00336921" w:rsidRPr="00336921" w:rsidRDefault="00336921" w:rsidP="00336921">
                              <w:pPr>
                                <w:rPr>
                                  <w:sz w:val="16"/>
                                  <w:szCs w:val="15"/>
                                  <w14:textOutline w14:w="9525" w14:cap="rnd" w14:cmpd="sng" w14:algn="ctr">
                                    <w14:noFill/>
                                    <w14:prstDash w14:val="solid"/>
                                    <w14:bevel/>
                                  </w14:textOutline>
                                </w:rPr>
                              </w:pPr>
                              <w:r>
                                <w:rPr>
                                  <w:sz w:val="16"/>
                                  <w:szCs w:val="15"/>
                                  <w14:textOutline w14:w="9525" w14:cap="rnd" w14:cmpd="sng" w14:algn="ctr">
                                    <w14:noFill/>
                                    <w14:prstDash w14:val="solid"/>
                                    <w14:bevel/>
                                  </w14:textOutline>
                                </w:rPr>
                                <w:t>N</w:t>
                              </w:r>
                            </w:p>
                          </w:txbxContent>
                        </v:textbox>
                      </v:shape>
                    </v:group>
                    <v:oval id="Oval 19778" o:spid="_x0000_s1377" style="position:absolute;left:10642;top:14198;width:1797;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" fillcolor="white [3212]" strokecolor="black [3213]">
                      <v:stroke joinstyle="miter"/>
                      <v:path arrowok="t"/>
                      <o:lock v:ext="edit" aspectratio="t"/>
                    </v:oval>
                    <v:oval id="Oval 19779" o:spid="_x0000_s1378" style="position:absolute;left:7747;top:9652;width:1797;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" fillcolor="white [3212]" strokecolor="black [3213]">
                      <v:stroke joinstyle="miter"/>
                      <v:path arrowok="t"/>
                      <o:lock v:ext="edit" aspectratio="t"/>
                    </v:oval>
                    <v:oval id="Oval 19717" o:spid="_x0000_s1379" style="position:absolute;left:17526;top:8077;width:1797;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" fillcolor="white [3212]" strokecolor="black [3213]">
                      <v:stroke joinstyle="miter"/>
                      <v:path arrowok="t"/>
                      <o:lock v:ext="edit" aspectratio="t"/>
                    </v:oval>
                  </v:group>
                </v:group>
                <v:group id="Gruppieren 19738" o:spid="_x0000_s1380" style="position:absolute;width:38747;height:22015" coordsize="38753,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">
                  <v:group id="Gruppieren 34" o:spid="_x0000_s1381" style="position:absolute;top:5817;width:17932;height:16199" coordsize="47518,4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">
                    <o:lock v:ext="edit" aspectratio="t"/>
                    <v:rect id="Rechteck 19489" o:spid="_x0000_s1382" style="position:absolute;left:1260;top:6926;width:34722;height:3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" filled="f" strokecolor="black [3213]" strokeweight="1pt"/>
                    <v:shape id="Parallelogramm 19490" o:spid="_x0000_s1383" type="#_x0000_t7" style="position:absolute;left:1259;top:36019;width:450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" adj="4915" filled="f" strokecolor="black [3213]" strokeweight="1pt"/>
                    <v:shape id="Parallelogramm 19491" o:spid="_x0000_s1384" type="#_x0000_t7" style="position:absolute;left:1259;top:1279;width:450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" adj="4915" filled="f" strokecolor="black [3213]" strokeweight="1pt"/>
                    <v:rect id="Rechteck 19492" o:spid="_x0000_s1385" style="position:absolute;left:11536;top:1279;width:34723;height:3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" filled="f" strokecolor="black [3213]" strokeweight="1pt"/>
                    <v:rect id="Rechteck 19493" o:spid="_x0000_s1386" style="position:absolute;left:6397;top:4103;width:34723;height:3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" filled="f" strokecolor="black [3213]" strokeweight="1pt"/>
                    <v:shape id="Parallelogramm 19494" o:spid="_x0000_s1387" type="#_x0000_t7" style="position:absolute;left:1259;top:18649;width:450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" adj="4915" filled="f" strokecolor="black [3213]" strokeweight="1pt"/>
                    <v:shape id="Parallelogramm 19495" o:spid="_x0000_s1388" type="#_x0000_t7" style="position:absolute;left:3565;top:16335;width:40387;height:1027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" adj="2999" filled="f" strokecolor="black [3213]" strokeweight="1pt"/>
                    <v:oval id="Oval 19496" o:spid="_x0000_s1389" style="position:absolute;left:27636;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" fillcolor="#de0002" stroked="f" strokeweight="1pt">
                      <v:stroke joinstyle="miter"/>
                      <v:path arrowok="t"/>
                      <o:lock v:ext="edit" aspectratio="t"/>
                    </v:oval>
                    <v:oval id="Oval 19497" o:spid="_x0000_s1390" style="position:absolute;left:10275;top:19;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" fillcolor="#a5a5a5 [2092]" stroked="f" strokeweight="1pt">
                      <v:stroke joinstyle="miter"/>
                      <v:path arrowok="t"/>
                      <o:lock v:ext="edit" aspectratio="t"/>
                    </v:oval>
                    <v:oval id="Oval 19498" o:spid="_x0000_s1391" style="position:absolute;left:44998;top:19;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" fillcolor="#a5a5a5 [2092]" stroked="f" strokeweight="1pt">
                      <v:stroke joinstyle="miter"/>
                      <v:path arrowok="t"/>
                      <o:lock v:ext="edit" aspectratio="t"/>
                    </v:oval>
                    <v:oval id="Oval 19499" o:spid="_x0000_s1392" style="position:absolute;left:34782;top:566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" fillcolor="#a5a5a5 [2092]" stroked="f" strokeweight="1pt">
                      <v:stroke joinstyle="miter"/>
                      <v:path arrowok="t"/>
                      <o:lock v:ext="edit" aspectratio="t"/>
                    </v:oval>
                    <v:oval id="Oval 19500" o:spid="_x0000_s1393" style="position:absolute;top:56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" fillcolor="#a5a5a5 [2092]" stroked="f" strokeweight="1pt">
                      <v:stroke joinstyle="miter"/>
                      <v:path arrowok="t"/>
                      <o:lock v:ext="edit" aspectratio="t"/>
                    </v:oval>
                    <v:oval id="Oval 19501" o:spid="_x0000_s1394" style="position:absolute;left:22499;top:284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" fillcolor="#a5a5a5 [2092]" stroked="f" strokeweight="1pt">
                      <v:stroke joinstyle="miter"/>
                      <v:path arrowok="t"/>
                      <o:lock v:ext="edit" aspectratio="t"/>
                    </v:oval>
                    <v:oval id="Oval 19502" o:spid="_x0000_s1395" style="position:absolute;left:39860;top:2843;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" fillcolor="#de0002" stroked="f" strokeweight="1pt">
                      <v:stroke joinstyle="miter"/>
                      <v:path arrowok="t"/>
                      <o:lock v:ext="edit" aspectratio="t"/>
                    </v:oval>
                    <v:oval id="Oval 19503" o:spid="_x0000_s1396" style="position:absolute;left:17300;top:5620;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" fillcolor="#de0002" stroked="f" strokeweight="1pt">
                      <v:stroke joinstyle="miter"/>
                      <v:path arrowok="t"/>
                      <o:lock v:ext="edit" aspectratio="t"/>
                    </v:oval>
                    <v:oval id="Oval 19504" o:spid="_x0000_s1397" style="position:absolute;left:5137;top:2514;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" fillcolor="#de0002" stroked="f" strokeweight="1pt">
                      <v:stroke joinstyle="miter"/>
                      <v:path arrowok="t"/>
                      <o:lock v:ext="edit" aspectratio="t"/>
                    </v:oval>
                    <v:oval id="Oval 19505" o:spid="_x0000_s1398" style="position:absolute;left:27580;top:34740;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" fillcolor="#de0002" stroked="f" strokeweight="1pt">
                      <v:stroke joinstyle="miter"/>
                      <v:path arrowok="t"/>
                      <o:lock v:ext="edit" aspectratio="t"/>
                    </v:oval>
                    <v:oval id="Oval 19506" o:spid="_x0000_s1399" style="position:absolute;left:10218;top:34692;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" fillcolor="#a5a5a5 [2092]" stroked="f" strokeweight="1pt">
                      <v:stroke joinstyle="miter"/>
                      <v:path arrowok="t"/>
                      <o:lock v:ext="edit" aspectratio="t"/>
                    </v:oval>
                    <v:oval id="Oval 19507" o:spid="_x0000_s1400" style="position:absolute;left:44941;top:34734;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" fillcolor="#a5a5a5 [2092]" stroked="f" strokeweight="1pt">
                      <v:stroke joinstyle="miter"/>
                      <v:path arrowok="t"/>
                      <o:lock v:ext="edit" aspectratio="t"/>
                    </v:oval>
                    <v:oval id="Oval 19508" o:spid="_x0000_s1401" style="position:absolute;left:34782;top:4040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" fillcolor="#a5a5a5 [2092]" stroked="f" strokeweight="1pt">
                      <v:stroke joinstyle="miter"/>
                      <v:path arrowok="t"/>
                      <o:lock v:ext="edit" aspectratio="t"/>
                    </v:oval>
                    <v:oval id="Oval 19509" o:spid="_x0000_s1402" style="position:absolute;top:403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" fillcolor="#a5a5a5 [2092]" stroked="f" strokeweight="1pt">
                      <v:stroke joinstyle="miter"/>
                      <v:path arrowok="t"/>
                      <o:lock v:ext="edit" aspectratio="t"/>
                    </v:oval>
                    <v:oval id="Oval 19510" o:spid="_x0000_s1403" style="position:absolute;left:22429;top:3752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" fillcolor="#a5a5a5 [2092]" stroked="f" strokeweight="1pt">
                      <v:stroke joinstyle="miter"/>
                      <v:path arrowok="t"/>
                      <o:lock v:ext="edit" aspectratio="t"/>
                    </v:oval>
                    <v:oval id="Oval 19511" o:spid="_x0000_s1404" style="position:absolute;left:39860;top:37583;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" fillcolor="#de0002" stroked="f" strokeweight="1pt">
                      <v:stroke joinstyle="miter"/>
                      <v:path arrowok="t"/>
                      <o:lock v:ext="edit" aspectratio="t"/>
                    </v:oval>
                    <v:oval id="Oval 19512" o:spid="_x0000_s1405" style="position:absolute;left:17391;top:40409;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" fillcolor="#de0002" stroked="f" strokeweight="1pt">
                      <v:stroke joinstyle="miter"/>
                      <v:path arrowok="t"/>
                      <o:lock v:ext="edit" aspectratio="t"/>
                    </v:oval>
                    <v:oval id="Oval 19513" o:spid="_x0000_s1406" style="position:absolute;left:5195;top:37212;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" fillcolor="#de0002" stroked="f" strokeweight="1pt">
                      <v:stroke joinstyle="miter"/>
                      <v:path arrowok="t"/>
                      <o:lock v:ext="edit" aspectratio="t"/>
                    </v:oval>
                    <v:oval id="Oval 19514" o:spid="_x0000_s1407" style="position:absolute;left:17391;top:2303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" fillcolor="#a5a5a5 [2092]" stroked="f" strokeweight="1pt">
                      <v:stroke joinstyle="miter"/>
                      <v:path arrowok="t"/>
                      <o:lock v:ext="edit" aspectratio="t"/>
                    </v:oval>
                    <v:oval id="Oval 19515" o:spid="_x0000_s1408" style="position:absolute;left:27593;top:17435;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" fillcolor="#a5a5a5 [2092]" stroked="f" strokeweight="1pt">
                      <v:stroke joinstyle="miter"/>
                      <v:path arrowok="t"/>
                      <o:lock v:ext="edit" aspectratio="t"/>
                    </v:oval>
                    <v:oval id="Oval 19516" o:spid="_x0000_s1409" style="position:absolute;left:39860;top:202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" fillcolor="#a5a5a5 [2092]" stroked="f" strokeweight="1pt">
                      <v:stroke joinstyle="miter"/>
                      <v:path arrowok="t"/>
                      <o:lock v:ext="edit" aspectratio="t"/>
                    </v:oval>
                    <v:oval id="Oval 19517" o:spid="_x0000_s1410" style="position:absolute;left:5137;top:202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" fillcolor="#a5a5a5 [2092]" stroked="f" strokeweight="1pt">
                      <v:stroke joinstyle="miter"/>
                      <v:path arrowok="t"/>
                      <o:lock v:ext="edit" aspectratio="t"/>
                    </v:oval>
                    <v:oval id="Oval 19518" o:spid="_x0000_s1411" style="position:absolute;left:10334;top:17440;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" fillcolor="#de0002" stroked="f" strokeweight="1pt">
                      <v:stroke joinstyle="miter"/>
                      <v:path arrowok="t"/>
                      <o:lock v:ext="edit" aspectratio="t"/>
                    </v:oval>
                    <v:oval id="Oval 19519" o:spid="_x0000_s1412" style="position:absolute;left:91;top:23039;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" fillcolor="#de0002" stroked="f" strokeweight="1pt">
                      <v:stroke joinstyle="miter"/>
                      <v:path arrowok="t"/>
                      <o:lock v:ext="edit" aspectratio="t"/>
                    </v:oval>
                    <v:oval id="Oval 2048" o:spid="_x0000_s1413" style="position:absolute;left:44998;top:17486;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" fillcolor="#de0002" stroked="f" strokeweight="1pt">
                      <v:stroke joinstyle="miter"/>
                      <v:path arrowok="t"/>
                      <o:lock v:ext="edit" aspectratio="t"/>
                    </v:oval>
                    <v:oval id="Oval 2051" o:spid="_x0000_s1414" style="position:absolute;left:34770;top:23045;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" fillcolor="#de0002" stroked="f" strokeweight="1pt">
                      <v:stroke joinstyle="miter"/>
                      <v:path arrowok="t"/>
                      <o:lock v:ext="edit" aspectratio="t"/>
                    </v:oval>
                  </v:group>
                  <v:group id="Gruppieren 90" o:spid="_x0000_s1415" style="position:absolute;left:20821;top:5817;width:17932;height:16199" coordsize="47518,4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o:lock v:ext="edit" aspectratio="t"/>
                    <v:line id="Gerade Verbindung 2053" o:spid="_x0000_s1416" style="position:absolute;flip:x y;visibility:visible;mso-wrap-style:square" from="28948,1256" to="41090,2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" strokecolor="#bfbfbf [2412]" strokeweight="1pt">
                      <v:stroke dashstyle="1 1" joinstyle="miter"/>
                      <o:lock v:ext="edit" shapetype="f"/>
                    </v:line>
                    <v:line id="Gerade Verbindung 2055" o:spid="_x0000_s1417" style="position:absolute;flip:x y;visibility:visible;mso-wrap-style:square" from="11638,18646" to="23780,3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" strokecolor="#bfbfbf [2412]" strokeweight="1pt">
                      <v:stroke dashstyle="1 1" joinstyle="miter"/>
                      <o:lock v:ext="edit" shapetype="f"/>
                    </v:line>
                    <v:line id="Gerade Verbindung 2056" o:spid="_x0000_s1418" style="position:absolute;flip:x y;visibility:visible;mso-wrap-style:square" from="23812,21484" to="35954,4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" strokecolor="#bfbfbf [2412]" strokeweight="1pt">
                      <v:stroke dashstyle="1 1" joinstyle="miter"/>
                      <o:lock v:ext="edit" shapetype="f"/>
                    </v:line>
                    <v:line id="Gerade Verbindung 2061" o:spid="_x0000_s1419" style="position:absolute;flip:x y;visibility:visible;mso-wrap-style:square" from="6394,4089" to="18535,2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" strokecolor="#bfbfbf [2412]" strokeweight="1pt">
                      <v:stroke dashstyle="1 1" joinstyle="miter"/>
                      <o:lock v:ext="edit" shapetype="f"/>
                    </v:line>
                    <v:group id="Gruppieren 2062" o:spid="_x0000_s1420" style="position:absolute;width:47518;height:42924" coordsize="47518,4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line id="Gerade Verbindung 2063" o:spid="_x0000_s1421" style="position:absolute;flip:y;visibility:visible;mso-wrap-style:square" from="18638,18669" to="28897,2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" strokecolor="black [3213]" strokeweight="1pt">
                        <v:stroke joinstyle="miter"/>
                        <o:lock v:ext="edit" shapetype="f"/>
                      </v:line>
                      <v:line id="Gerade Verbindung 2068" o:spid="_x0000_s1422" style="position:absolute;visibility:visible;mso-wrap-style:square" from="6489,21504" to="41120,2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" strokecolor="black [3213]" strokeweight="1pt">
                        <v:stroke joinstyle="miter"/>
                        <o:lock v:ext="edit" shapetype="f"/>
                      </v:line>
                      <v:group id="Gruppieren 2075" o:spid="_x0000_s1423" style="position:absolute;width:47518;height:42924" coordsize="47518,4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rect id="Rechteck 2076" o:spid="_x0000_s1424" style="position:absolute;left:1260;top:6926;width:34722;height:3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" filled="f" strokecolor="black [3213]" strokeweight="1pt"/>
                        <v:shape id="Parallelogramm 2077" o:spid="_x0000_s1425" type="#_x0000_t7" style="position:absolute;left:1259;top:36019;width:450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" adj="4915" filled="f" strokecolor="black [3213]" strokeweight="1pt"/>
                        <v:shape id="Parallelogramm 2078" o:spid="_x0000_s1426" type="#_x0000_t7" style="position:absolute;left:1259;top:1279;width:450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" adj="4915" filled="f" strokecolor="black [3213]" strokeweight="1pt"/>
                        <v:rect id="Rechteck 2079" o:spid="_x0000_s1427" style="position:absolute;left:11536;top:1279;width:34723;height:3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" filled="f" strokecolor="black [3213]" strokeweight="1pt"/>
                        <v:rect id="Rechteck 2080" o:spid="_x0000_s1428" style="position:absolute;left:6397;top:4103;width:34723;height:3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" filled="f" strokecolor="black [3213]" strokeweight="1pt"/>
                        <v:shape id="Parallelogramm 2081" o:spid="_x0000_s1429" type="#_x0000_t7" style="position:absolute;left:1259;top:18649;width:450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" adj="4915" filled="f" strokecolor="black [3213]" strokeweight="1pt"/>
                        <v:shape id="Parallelogramm 2082" o:spid="_x0000_s1430" type="#_x0000_t7" style="position:absolute;left:3565;top:16335;width:40387;height:1027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" adj="2999" filled="f" strokecolor="black [3213]" strokeweight="1pt"/>
                        <v:oval id="Oval 2083" o:spid="_x0000_s1431" style="position:absolute;left:27636;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" fillcolor="#de0002" stroked="f" strokeweight="1pt">
                          <v:stroke joinstyle="miter"/>
                          <v:path arrowok="t"/>
                          <o:lock v:ext="edit" aspectratio="t"/>
                        </v:oval>
                        <v:oval id="Oval 2084" o:spid="_x0000_s1432" style="position:absolute;left:10275;top:19;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" fillcolor="#a5a5a5 [2092]" stroked="f" strokeweight="1pt">
                          <v:stroke joinstyle="miter"/>
                          <v:path arrowok="t"/>
                          <o:lock v:ext="edit" aspectratio="t"/>
                        </v:oval>
                        <v:oval id="Oval 2085" o:spid="_x0000_s1433" style="position:absolute;left:44998;top:19;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" fillcolor="#a5a5a5 [2092]" stroked="f" strokeweight="1pt">
                          <v:stroke joinstyle="miter"/>
                          <v:path arrowok="t"/>
                          <o:lock v:ext="edit" aspectratio="t"/>
                        </v:oval>
                        <v:oval id="Oval 2086" o:spid="_x0000_s1434" style="position:absolute;left:34782;top:5661;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" fillcolor="#a5a5a5 [2092]" stroked="f" strokeweight="1pt">
                          <v:stroke joinstyle="miter"/>
                          <v:path arrowok="t"/>
                          <o:lock v:ext="edit" aspectratio="t"/>
                        </v:oval>
                        <v:oval id="Oval 2094" o:spid="_x0000_s1435" style="position:absolute;top:562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" fillcolor="#a5a5a5 [2092]" stroked="f" strokeweight="1pt">
                          <v:stroke joinstyle="miter"/>
                          <v:path arrowok="t"/>
                          <o:lock v:ext="edit" aspectratio="t"/>
                        </v:oval>
                        <v:oval id="Oval 2103" o:spid="_x0000_s1436" style="position:absolute;left:22499;top:284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" fillcolor="#a5a5a5 [2092]" stroked="f" strokeweight="1pt">
                          <v:stroke joinstyle="miter"/>
                          <v:path arrowok="t"/>
                          <o:lock v:ext="edit" aspectratio="t"/>
                        </v:oval>
                        <v:oval id="Oval 256" o:spid="_x0000_s1437" style="position:absolute;left:39860;top:2843;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" fillcolor="#de0002" stroked="f" strokeweight="1pt">
                          <v:stroke joinstyle="miter"/>
                          <v:path arrowok="t"/>
                          <o:lock v:ext="edit" aspectratio="t"/>
                        </v:oval>
                        <v:oval id="Oval 257" o:spid="_x0000_s1438" style="position:absolute;left:17300;top:5620;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" fillcolor="#de0002" stroked="f" strokeweight="1pt">
                          <v:stroke joinstyle="miter"/>
                          <v:path arrowok="t"/>
                          <o:lock v:ext="edit" aspectratio="t"/>
                        </v:oval>
                        <v:oval id="Oval 258" o:spid="_x0000_s1439" style="position:absolute;left:5190;top:2887;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" fillcolor="#de0002" stroked="f" strokeweight="1pt">
                          <v:stroke joinstyle="miter"/>
                          <v:path arrowok="t"/>
                          <o:lock v:ext="edit" aspectratio="t"/>
                        </v:oval>
                        <v:oval id="Oval 259" o:spid="_x0000_s1440" style="position:absolute;left:27580;top:34740;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" fillcolor="#de0002" stroked="f" strokeweight="1pt">
                          <v:stroke joinstyle="miter"/>
                          <v:path arrowok="t"/>
                          <o:lock v:ext="edit" aspectratio="t"/>
                        </v:oval>
                        <v:oval id="Oval 260" o:spid="_x0000_s1441" style="position:absolute;left:10218;top:34692;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" fillcolor="#a5a5a5 [2092]" stroked="f" strokeweight="1pt">
                          <v:stroke joinstyle="miter"/>
                          <v:path arrowok="t"/>
                          <o:lock v:ext="edit" aspectratio="t"/>
                        </v:oval>
                        <v:oval id="Oval 261" o:spid="_x0000_s1442" style="position:absolute;left:44990;top:34734;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" fillcolor="#a5a5a5 [2092]" stroked="f" strokeweight="1pt">
                          <v:stroke joinstyle="miter"/>
                          <v:path arrowok="t"/>
                          <o:lock v:ext="edit" aspectratio="t"/>
                        </v:oval>
                        <v:oval id="Oval 262" o:spid="_x0000_s1443" style="position:absolute;left:34770;top:4035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" fillcolor="#a5a5a5 [2092]" stroked="f" strokeweight="1pt">
                          <v:stroke joinstyle="miter"/>
                          <v:path arrowok="t"/>
                          <o:lock v:ext="edit" aspectratio="t"/>
                        </v:oval>
                        <v:oval id="Oval 263" o:spid="_x0000_s1444" style="position:absolute;top:4036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" fillcolor="#a5a5a5 [2092]" stroked="f" strokeweight="1pt">
                          <v:stroke joinstyle="miter"/>
                          <v:path arrowok="t"/>
                          <o:lock v:ext="edit" aspectratio="t"/>
                        </v:oval>
                        <v:oval id="Oval 264" o:spid="_x0000_s1445" style="position:absolute;left:22429;top:37526;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" fillcolor="#a5a5a5 [2092]" stroked="f" strokeweight="1pt">
                          <v:stroke joinstyle="miter"/>
                          <v:path arrowok="t"/>
                          <o:lock v:ext="edit" aspectratio="t"/>
                        </v:oval>
                        <v:oval id="Oval 265" o:spid="_x0000_s1446" style="position:absolute;left:39860;top:37583;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" fillcolor="#de0002" stroked="f" strokeweight="1pt">
                          <v:stroke joinstyle="miter"/>
                          <v:path arrowok="t"/>
                          <o:lock v:ext="edit" aspectratio="t"/>
                        </v:oval>
                        <v:oval id="Oval 266" o:spid="_x0000_s1447" style="position:absolute;left:17391;top:40409;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" fillcolor="#de0002" stroked="f" strokeweight="1pt">
                          <v:stroke joinstyle="miter"/>
                          <v:path arrowok="t"/>
                          <o:lock v:ext="edit" aspectratio="t"/>
                        </v:oval>
                        <v:oval id="Oval 267" o:spid="_x0000_s1448" style="position:absolute;left:5195;top:37212;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" fillcolor="#de0002" stroked="f" strokeweight="1pt">
                          <v:stroke joinstyle="miter"/>
                          <v:path arrowok="t"/>
                          <o:lock v:ext="edit" aspectratio="t"/>
                        </v:oval>
                        <v:oval id="Oval 268" o:spid="_x0000_s1449" style="position:absolute;left:17300;top:23070;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" fillcolor="#a5a5a5 [2092]" stroked="f" strokeweight="1pt">
                          <v:stroke joinstyle="miter"/>
                          <v:path arrowok="t"/>
                          <o:lock v:ext="edit" aspectratio="t"/>
                        </v:oval>
                        <v:oval id="Oval 271" o:spid="_x0000_s1450" style="position:absolute;left:27636;top:17377;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" fillcolor="#a5a5a5 [2092]" stroked="f" strokeweight="1pt">
                          <v:stroke joinstyle="miter"/>
                          <v:path arrowok="t"/>
                          <o:lock v:ext="edit" aspectratio="t"/>
                        </v:oval>
                        <v:oval id="Oval 273" o:spid="_x0000_s1451" style="position:absolute;left:39860;top:202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" fillcolor="#a5a5a5 [2092]" stroked="f" strokeweight="1pt">
                          <v:stroke joinstyle="miter"/>
                          <v:path arrowok="t"/>
                          <o:lock v:ext="edit" aspectratio="t"/>
                        </v:oval>
                        <v:oval id="Oval 274" o:spid="_x0000_s1452" style="position:absolute;left:5137;top:20213;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" fillcolor="#a5a5a5 [2092]" stroked="f" strokeweight="1pt">
                          <v:stroke joinstyle="miter"/>
                          <v:path arrowok="t"/>
                          <o:lock v:ext="edit" aspectratio="t"/>
                        </v:oval>
                        <v:oval id="Oval 275" o:spid="_x0000_s1453" style="position:absolute;left:10334;top:17440;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" fillcolor="#de0002" stroked="f" strokeweight="1pt">
                          <v:stroke joinstyle="miter"/>
                          <v:path arrowok="t"/>
                          <o:lock v:ext="edit" aspectratio="t"/>
                        </v:oval>
                        <v:oval id="Oval 279" o:spid="_x0000_s1454" style="position:absolute;left:91;top:23039;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" fillcolor="#de0002" stroked="f" strokeweight="1pt">
                          <v:stroke joinstyle="miter"/>
                          <v:path arrowok="t"/>
                          <o:lock v:ext="edit" aspectratio="t"/>
                        </v:oval>
                        <v:oval id="Oval 280" o:spid="_x0000_s1455" style="position:absolute;left:44998;top:17486;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" fillcolor="#de0002" stroked="f" strokeweight="1pt">
                          <v:stroke joinstyle="miter"/>
                          <v:path arrowok="t"/>
                          <o:lock v:ext="edit" aspectratio="t"/>
                        </v:oval>
                        <v:oval id="Oval 281" o:spid="_x0000_s1456" style="position:absolute;left:34770;top:23045;width:2520;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" fillcolor="#de0002" stroked="f" strokeweight="1pt">
                          <v:stroke joinstyle="miter"/>
                          <v:path arrowok="t"/>
                          <o:lock v:ext="edit" aspectratio="t"/>
                        </v:oval>
                      </v:group>
                      <v:oval id="Oval 282" o:spid="_x0000_s1457" style="position:absolute;left:22512;top:20207;width:2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" fillcolor="#de0002" stroked="f" strokeweight="1pt">
                        <v:stroke joinstyle="miter"/>
                        <v:path arrowok="t"/>
                        <o:lock v:ext="edit" aspectratio="t"/>
                      </v:oval>
                    </v:group>
                    <v:oval id="Oval 283" o:spid="_x0000_s1458" style="position:absolute;left:27669;top:29092;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" fillcolor="#5a5a5a [2109]" stroked="f" strokeweight="1pt">
                      <v:stroke joinstyle="miter"/>
                      <v:path arrowok="t"/>
                      <o:lock v:ext="edit" aspectratio="t"/>
                    </v:oval>
                    <v:oval id="Oval 285" o:spid="_x0000_s1459" style="position:absolute;left:32710;top:8887;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" fillcolor="#5a5a5a [2109]" stroked="f" strokeweight="1pt">
                      <v:stroke joinstyle="miter"/>
                      <v:path arrowok="t"/>
                      <o:lock v:ext="edit" aspectratio="t"/>
                    </v:oval>
                    <v:oval id="Oval 286" o:spid="_x0000_s1460" style="position:absolute;left:10285;top:11833;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" fillcolor="#5a5a5a [2109]" stroked="f" strokeweight="1pt">
                      <v:stroke joinstyle="miter"/>
                      <v:path arrowok="t"/>
                      <o:lock v:ext="edit" aspectratio="t"/>
                    </v:oval>
                    <v:oval id="Oval 301" o:spid="_x0000_s1461" style="position:absolute;left:15714;top:26687;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" fillcolor="#5a5a5a [2109]" stroked="f" strokeweight="1pt">
                      <v:stroke joinstyle="miter"/>
                      <v:path arrowok="t"/>
                      <o:lock v:ext="edit" aspectratio="t"/>
                    </v:oval>
                  </v:group>
                  <v:group id="Gruppieren 19726" o:spid="_x0000_s1462" style="position:absolute;left:7846;width:25464;height:3911" coordorigin=",2158" coordsize="25463,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">
                    <v:shape id="Textfeld 19723" o:spid="_x0000_s1463" type="#_x0000_t202" style="position:absolute;left:355;top:2158;width:2510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" filled="f" stroked="f" strokeweight=".5pt">
                      <v:textbox>
                        <w:txbxContent>
                          <w:p w14:paraId="64908185" w14:textId="37F9FE97" w:rsidR="00463E21" w:rsidRPr="00463E21" w:rsidRDefault="00463E21" w:rsidP="00463E21">
                            <w:pPr>
                              <w:rPr>
                                <w:sz w:val="20"/>
                                <w:szCs w:val="18"/>
                              </w:rPr>
                            </w:pPr>
                            <w:proofErr w:type="spellStart"/>
                            <w:r w:rsidRPr="00463E21">
                              <w:rPr>
                                <w:sz w:val="20"/>
                                <w:szCs w:val="18"/>
                              </w:rPr>
                              <w:t>Fe</w:t>
                            </w:r>
                            <w:proofErr w:type="spellEnd"/>
                            <w:r>
                              <w:rPr>
                                <w:sz w:val="20"/>
                                <w:szCs w:val="18"/>
                              </w:rPr>
                              <w:t>(II)</w:t>
                            </w:r>
                            <w:r w:rsidR="0023305E">
                              <w:rPr>
                                <w:sz w:val="20"/>
                                <w:szCs w:val="18"/>
                              </w:rPr>
                              <w:t xml:space="preserve">        </w:t>
                            </w:r>
                            <w:proofErr w:type="spellStart"/>
                            <w:r w:rsidR="0023305E">
                              <w:rPr>
                                <w:sz w:val="20"/>
                                <w:szCs w:val="18"/>
                              </w:rPr>
                              <w:t>Fe</w:t>
                            </w:r>
                            <w:proofErr w:type="spellEnd"/>
                            <w:r w:rsidR="0023305E">
                              <w:rPr>
                                <w:sz w:val="20"/>
                                <w:szCs w:val="18"/>
                              </w:rPr>
                              <w:t xml:space="preserve">(III)          K          </w:t>
                            </w:r>
                            <w:r>
                              <w:rPr>
                                <w:sz w:val="20"/>
                                <w:szCs w:val="18"/>
                              </w:rPr>
                              <w:t>H</w:t>
                            </w:r>
                            <w:r w:rsidRPr="00463E21">
                              <w:rPr>
                                <w:sz w:val="20"/>
                                <w:szCs w:val="18"/>
                                <w:vertAlign w:val="subscript"/>
                              </w:rPr>
                              <w:t>2</w:t>
                            </w:r>
                            <w:r>
                              <w:rPr>
                                <w:sz w:val="20"/>
                                <w:szCs w:val="18"/>
                              </w:rPr>
                              <w:t>O</w:t>
                            </w:r>
                          </w:p>
                        </w:txbxContent>
                      </v:textbox>
                    </v:shape>
                    <v:group id="Gruppieren 19725" o:spid="_x0000_s1464" style="position:absolute;top:3251;width:18154;height:1721" coordsize="18154,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">
                      <v:oval id="Oval 19634" o:spid="_x0000_s1465" style="position:absolute;top:381;width:950;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" fillcolor="#de0002" stroked="f" strokeweight="1pt">
                        <v:stroke joinstyle="miter"/>
                        <v:path arrowok="t"/>
                        <o:lock v:ext="edit" aspectratio="t"/>
                      </v:oval>
                      <v:oval id="Oval 19636" o:spid="_x0000_s1466" style="position:absolute;left:12242;top:177;width:1494;height: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" fillcolor="#5a5a5a [2109]" stroked="f" strokeweight="1pt">
                        <v:stroke joinstyle="miter"/>
                        <v:path arrowok="t"/>
                        <o:lock v:ext="edit" aspectratio="t"/>
                      </v:oval>
                      <v:oval id="Oval 19635" o:spid="_x0000_s1467" style="position:absolute;left:5918;top:381;width:946;height: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" fillcolor="#a5a5a5 [2092]" stroked="f" strokeweight="1pt">
                        <v:stroke joinstyle="miter"/>
                        <v:path arrowok="t"/>
                        <o:lock v:ext="edit" aspectratio="t"/>
                      </v:oval>
                      <v:oval id="Oval 19722" o:spid="_x0000_s1468" style="position:absolute;left:16357;width:1797;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" fillcolor="white [3212]" strokecolor="black [3213]">
                        <v:stroke joinstyle="miter"/>
                        <v:path arrowok="t"/>
                        <o:lock v:ext="edit" aspectratio="t"/>
                      </v:oval>
                    </v:group>
                  </v:group>
                </v:group>
                <w10:anchorlock/>
              </v:group>
            </w:pict>
          </mc:Fallback>
        </mc:AlternateContent>
      </w:r>
    </w:p>
    <w:p w14:paraId="12B01813" w14:textId="390CF90F" w:rsidR="007835CD"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11</w:t>
      </w:r>
      <w:r w:rsidR="000D150F">
        <w:rPr>
          <w:noProof/>
        </w:rPr>
        <w:fldChar w:fldCharType="end"/>
      </w:r>
      <w:r w:rsidR="007835CD">
        <w:t xml:space="preserve">: Struktur von unlöslichem Berlinerblau (links), von löslichem Berlinerblau (Mitte) und </w:t>
      </w:r>
      <w:r w:rsidR="007835CD">
        <w:br/>
        <w:t>Struktur eines Oktanten der Elementar-Zelle (rechts)</w:t>
      </w:r>
    </w:p>
    <w:p w14:paraId="6451760C" w14:textId="2D683973" w:rsidR="003B7C8D" w:rsidRPr="003B7C8D" w:rsidRDefault="0082277A" w:rsidP="0023305E">
      <w:pPr>
        <w:pStyle w:val="Bilder"/>
        <w:jc w:val="both"/>
        <w:rPr>
          <w:rFonts w:cs="Arial"/>
        </w:rPr>
      </w:pPr>
      <w:r>
        <w:rPr>
          <w:rFonts w:cs="Arial"/>
        </w:rPr>
        <w:t>Die intensive Färbung kommt wie in vielen anderen Fällen (z. B. rote Mennige, Wolframblau) durch die gleichzeitige Anwesenheit von zwei Wertigkeitsstufen des gleichen Elements in ein und demselben Komplex zustande. Durch die Anregung mit sichtbarem Licht ist die Übertragung des zusätzlichen Elektrons des Eisen(II) auf das Eisen(III) möglich. Exemplarisch wurde in</w:t>
      </w:r>
      <w:r w:rsidR="0023305E">
        <w:rPr>
          <w:rFonts w:cs="Arial"/>
        </w:rPr>
        <w:t xml:space="preserve"> Abb.12</w:t>
      </w:r>
      <w:r>
        <w:rPr>
          <w:rFonts w:cs="Arial"/>
        </w:rPr>
        <w:t xml:space="preserve"> eine derartige Übertragung dargestellt. Da sich das Kristall-Gitter in alle Raum-Richtungen erstreckt, </w:t>
      </w:r>
      <w:r w:rsidR="00C50A46">
        <w:rPr>
          <w:rFonts w:cs="Arial"/>
        </w:rPr>
        <w:t xml:space="preserve">lässt sich </w:t>
      </w:r>
      <w:r>
        <w:rPr>
          <w:rFonts w:cs="Arial"/>
        </w:rPr>
        <w:t xml:space="preserve">erkennen, dass die Elektronen im </w:t>
      </w:r>
      <w:r w:rsidR="00E256DA">
        <w:rPr>
          <w:rFonts w:cs="Arial"/>
        </w:rPr>
        <w:t>gesamten</w:t>
      </w:r>
      <w:r>
        <w:rPr>
          <w:rFonts w:cs="Arial"/>
        </w:rPr>
        <w:t xml:space="preserve"> Kristall sehr gut delokalisiert sind.</w:t>
      </w:r>
    </w:p>
    <w:p w14:paraId="4F0C452C" w14:textId="0C56D4AD" w:rsidR="0082277A" w:rsidRDefault="003B7C8D" w:rsidP="0082277A">
      <w:pPr>
        <w:pStyle w:val="Bilder"/>
      </w:pPr>
      <w:r>
        <w:rPr>
          <w:lang w:eastAsia="de-DE"/>
        </w:rPr>
        <mc:AlternateContent>
          <mc:Choice Requires="wps">
            <w:drawing>
              <wp:anchor distT="0" distB="0" distL="114300" distR="114300" simplePos="0" relativeHeight="251848704" behindDoc="0" locked="0" layoutInCell="1" allowOverlap="1" wp14:anchorId="46999F19" wp14:editId="1C3447F1">
                <wp:simplePos x="0" y="0"/>
                <wp:positionH relativeFrom="column">
                  <wp:posOffset>2045970</wp:posOffset>
                </wp:positionH>
                <wp:positionV relativeFrom="paragraph">
                  <wp:posOffset>250742</wp:posOffset>
                </wp:positionV>
                <wp:extent cx="273600" cy="273600"/>
                <wp:effectExtent l="25400" t="38100" r="19050" b="31750"/>
                <wp:wrapNone/>
                <wp:docPr id="19731" name="Oval 19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flipV="1">
                          <a:off x="0" y="0"/>
                          <a:ext cx="273600" cy="273600"/>
                        </a:xfrm>
                        <a:prstGeom prst="ellipse">
                          <a:avLst/>
                        </a:prstGeom>
                        <a:solidFill>
                          <a:schemeClr val="bg1">
                            <a:lumMod val="65000"/>
                          </a:schemeClr>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C935C9" id="Oval 19731" o:spid="_x0000_s1026" style="position:absolute;margin-left:161.1pt;margin-top:19.75pt;width:21.55pt;height:21.5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" fillcolor="#a5a5a5 [2092]" stroked="f" strokeweight="1pt">
                <v:stroke joinstyle="miter"/>
                <o:lock v:ext="edit" aspectratio="t"/>
              </v:oval>
            </w:pict>
          </mc:Fallback>
        </mc:AlternateContent>
      </w:r>
      <w:r>
        <w:rPr>
          <w:lang w:eastAsia="de-DE"/>
        </w:rPr>
        <mc:AlternateContent>
          <mc:Choice Requires="wps">
            <w:drawing>
              <wp:anchor distT="0" distB="0" distL="114300" distR="114300" simplePos="0" relativeHeight="251846656" behindDoc="0" locked="0" layoutInCell="1" allowOverlap="1" wp14:anchorId="68479992" wp14:editId="1CB8A7CB">
                <wp:simplePos x="0" y="0"/>
                <wp:positionH relativeFrom="column">
                  <wp:posOffset>816610</wp:posOffset>
                </wp:positionH>
                <wp:positionV relativeFrom="paragraph">
                  <wp:posOffset>243923</wp:posOffset>
                </wp:positionV>
                <wp:extent cx="274403" cy="274403"/>
                <wp:effectExtent l="38100" t="38100" r="17780" b="30480"/>
                <wp:wrapNone/>
                <wp:docPr id="19730" name="Oval 19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274403" cy="274403"/>
                        </a:xfrm>
                        <a:prstGeom prst="ellipse">
                          <a:avLst/>
                        </a:prstGeom>
                        <a:solidFill>
                          <a:srgbClr val="DE0002"/>
                        </a:solidFill>
                        <a:ln>
                          <a:noFill/>
                        </a:ln>
                        <a:scene3d>
                          <a:camera prst="orthographicFront"/>
                          <a:lightRig rig="threePt" dir="t"/>
                        </a:scene3d>
                        <a:sp3d>
                          <a:bevelT w="127000" h="127000"/>
                        </a:sp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6BAB65" id="Oval 19730" o:spid="_x0000_s1026" style="position:absolute;margin-left:64.3pt;margin-top:19.2pt;width:21.6pt;height:21.6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" fillcolor="#de0002" stroked="f" strokeweight="1pt">
                <v:stroke joinstyle="miter"/>
                <o:lock v:ext="edit" aspectratio="t"/>
              </v:oval>
            </w:pict>
          </mc:Fallback>
        </mc:AlternateContent>
      </w:r>
      <w:r w:rsidR="0082277A">
        <w:rPr>
          <w:lang w:eastAsia="de-DE"/>
        </w:rPr>
        <w:drawing>
          <wp:inline distT="0" distB="0" distL="0" distR="0" wp14:anchorId="6F48413D" wp14:editId="2CBB78E5">
            <wp:extent cx="5173345" cy="973455"/>
            <wp:effectExtent l="0" t="0" r="0" b="0"/>
            <wp:docPr id="2060" name="Grafik 2060" descr="Z:\vivaorg_10150105\ORG\W3Seiten\aktuell\umat\pigmente\bb_red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vivaorg_10150105\ORG\W3Seiten\aktuell\umat\pigmente\bb_redox.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3345" cy="973455"/>
                    </a:xfrm>
                    <a:prstGeom prst="rect">
                      <a:avLst/>
                    </a:prstGeom>
                    <a:noFill/>
                    <a:ln>
                      <a:noFill/>
                    </a:ln>
                  </pic:spPr>
                </pic:pic>
              </a:graphicData>
            </a:graphic>
          </wp:inline>
        </w:drawing>
      </w:r>
    </w:p>
    <w:p w14:paraId="7C69D518" w14:textId="6930AD5A" w:rsidR="0082277A" w:rsidRDefault="00FB0F2B" w:rsidP="00FB0F2B">
      <w:pPr>
        <w:pStyle w:val="Beschriftung"/>
      </w:pPr>
      <w:r>
        <w:t xml:space="preserve">Abb. </w:t>
      </w:r>
      <w:r w:rsidR="000D150F">
        <w:fldChar w:fldCharType="begin"/>
      </w:r>
      <w:r w:rsidR="000D150F">
        <w:instrText xml:space="preserve"> SEQ Abb. \* ARABIC </w:instrText>
      </w:r>
      <w:r w:rsidR="000D150F">
        <w:fldChar w:fldCharType="separate"/>
      </w:r>
      <w:r w:rsidR="000D150F">
        <w:rPr>
          <w:noProof/>
        </w:rPr>
        <w:t>12</w:t>
      </w:r>
      <w:r w:rsidR="000D150F">
        <w:rPr>
          <w:noProof/>
        </w:rPr>
        <w:fldChar w:fldCharType="end"/>
      </w:r>
      <w:r w:rsidR="0082277A">
        <w:t>: Modell eines intramolekularen Redox-Vorgangs im Berliner Blau [</w:t>
      </w:r>
      <w:r w:rsidR="0082277A">
        <w:fldChar w:fldCharType="begin"/>
      </w:r>
      <w:r w:rsidR="0082277A">
        <w:instrText xml:space="preserve"> REF _Ref57212727 \r \h </w:instrText>
      </w:r>
      <w:r w:rsidR="0082277A">
        <w:fldChar w:fldCharType="separate"/>
      </w:r>
      <w:r w:rsidR="000D150F">
        <w:t>2</w:t>
      </w:r>
      <w:r w:rsidR="0082277A">
        <w:fldChar w:fldCharType="end"/>
      </w:r>
      <w:r w:rsidR="0082277A">
        <w:t>]</w:t>
      </w:r>
    </w:p>
    <w:p w14:paraId="153350D5" w14:textId="77777777" w:rsidR="00295F40" w:rsidRDefault="00295F40">
      <w:pPr>
        <w:spacing w:before="0"/>
        <w:jc w:val="left"/>
        <w:rPr>
          <w:rFonts w:asciiTheme="majorHAnsi" w:eastAsiaTheme="majorEastAsia" w:hAnsiTheme="majorHAnsi" w:cstheme="majorBidi"/>
          <w:b/>
          <w:sz w:val="32"/>
          <w:szCs w:val="32"/>
        </w:rPr>
      </w:pPr>
      <w:r>
        <w:br w:type="page"/>
      </w:r>
    </w:p>
    <w:p w14:paraId="0EF8D08C" w14:textId="528D639D" w:rsidR="00020638" w:rsidRDefault="0082277A" w:rsidP="00020638">
      <w:pPr>
        <w:pStyle w:val="berschrift1"/>
      </w:pPr>
      <w:bookmarkStart w:id="7" w:name="_Toc63421799"/>
      <w:r>
        <w:t>Praxis-Bezug</w:t>
      </w:r>
      <w:bookmarkEnd w:id="7"/>
    </w:p>
    <w:p w14:paraId="359BFFC3" w14:textId="77777777" w:rsidR="00F60683" w:rsidRPr="00F60683" w:rsidRDefault="00F60683" w:rsidP="00F60683">
      <w:pPr>
        <w:rPr>
          <w:sz w:val="2"/>
          <w:szCs w:val="2"/>
        </w:rPr>
      </w:pPr>
    </w:p>
    <w:p w14:paraId="5CF5E337" w14:textId="33D6A6EB" w:rsidR="00C50A46" w:rsidRDefault="0082277A" w:rsidP="0082277A">
      <w:pPr>
        <w:rPr>
          <w:rFonts w:cs="Arial"/>
        </w:rPr>
      </w:pPr>
      <w:r>
        <w:rPr>
          <w:rFonts w:cs="Arial"/>
        </w:rPr>
        <w:t xml:space="preserve">Früher wurden für Maler-Arbeiten hauptsächlich die Pigmente Bleiweiß und Kreide eingesetzt. Als Malmittel diente hierbei hauptsächlich Wasser. Eine gut deckende Farb-Schicht konnte so nur durch wiederholte Anstriche erzielt werden. Einen reinen Kreide-Anstrich kann man heute meist nur noch in Kirchen vorfinden, da hier die Verwendung neuartiger Maler-Farben aus Glaubensgründen teilweise nicht erlaubt ist. Für die Kirchen-Besucher ist dies meist weniger angenehm, da bereits geringste Wand-Kontakte ausreichen, um die Pigmente von der Wand auf die Kleidung zu übertragen. Auf die Verwendung von Bleiweiß wurde trotz des </w:t>
      </w:r>
      <w:r w:rsidR="00C50A46">
        <w:rPr>
          <w:rFonts w:cs="Arial"/>
        </w:rPr>
        <w:t>besonderen</w:t>
      </w:r>
      <w:r>
        <w:rPr>
          <w:rFonts w:cs="Arial"/>
        </w:rPr>
        <w:t xml:space="preserve"> Glanzes, der guten Deckkraft und des besseren Haftungsvermögens in neuerer Zeit im Innen</w:t>
      </w:r>
      <w:r w:rsidR="00C50A46">
        <w:rPr>
          <w:rFonts w:cs="Arial"/>
        </w:rPr>
        <w:t>b</w:t>
      </w:r>
      <w:r>
        <w:rPr>
          <w:rFonts w:cs="Arial"/>
        </w:rPr>
        <w:t xml:space="preserve">ereich ebenfalls verzichtet, da festgestellt wurde, dass Bleiweiß giftig ist. Heutzutage finden daher </w:t>
      </w:r>
      <w:r w:rsidR="00C50A46">
        <w:rPr>
          <w:rFonts w:cs="Arial"/>
        </w:rPr>
        <w:t xml:space="preserve">vielmehr </w:t>
      </w:r>
      <w:r>
        <w:rPr>
          <w:rFonts w:cs="Arial"/>
        </w:rPr>
        <w:t>Zinkweiß und Titanweiß, auch in Verbindung mit anderen Malmitteln</w:t>
      </w:r>
      <w:r w:rsidR="00C50A46">
        <w:rPr>
          <w:rFonts w:cs="Arial"/>
        </w:rPr>
        <w:t xml:space="preserve">, </w:t>
      </w:r>
      <w:r>
        <w:rPr>
          <w:rFonts w:cs="Arial"/>
        </w:rPr>
        <w:t>Verwendung</w:t>
      </w:r>
      <w:r w:rsidR="00865B06">
        <w:rPr>
          <w:rFonts w:cs="Arial"/>
        </w:rPr>
        <w:t xml:space="preserve"> (Tab. 1)</w:t>
      </w:r>
      <w:r w:rsidR="00C50A46">
        <w:rPr>
          <w:rFonts w:cs="Arial"/>
        </w:rPr>
        <w:t>.</w:t>
      </w:r>
    </w:p>
    <w:p w14:paraId="458FB5DA" w14:textId="5D4FE44A" w:rsidR="0082277A" w:rsidRPr="00C50A46" w:rsidRDefault="0082277A" w:rsidP="0082277A">
      <w:pPr>
        <w:rPr>
          <w:rFonts w:cs="Arial"/>
        </w:rPr>
      </w:pPr>
      <w:r>
        <w:t>Die heutzutage verwendete</w:t>
      </w:r>
      <w:r w:rsidR="00110032">
        <w:t>n Maler-Farben zeichnen sich aus durch:</w:t>
      </w:r>
    </w:p>
    <w:p w14:paraId="1FD84ED1" w14:textId="7068F0FF" w:rsidR="00110032" w:rsidRDefault="00110032" w:rsidP="00110032">
      <w:pPr>
        <w:pStyle w:val="Liste2Aufzhlung"/>
      </w:pPr>
      <w:r>
        <w:t>gutes Deck-Vermögen</w:t>
      </w:r>
    </w:p>
    <w:p w14:paraId="04F25CCD" w14:textId="7A51EADF" w:rsidR="00DA6810" w:rsidRDefault="002C5472" w:rsidP="00110032">
      <w:pPr>
        <w:pStyle w:val="Liste2Aufzhlung"/>
      </w:pPr>
      <w:r>
        <w:t xml:space="preserve">beständige </w:t>
      </w:r>
      <w:r w:rsidR="00DA6810">
        <w:t>Farbechtheit</w:t>
      </w:r>
    </w:p>
    <w:p w14:paraId="2AE87AF5" w14:textId="63826608" w:rsidR="00110032" w:rsidRDefault="00110032" w:rsidP="00110032">
      <w:pPr>
        <w:pStyle w:val="Liste2Aufzhlung"/>
      </w:pPr>
      <w:r>
        <w:t>hohen Pigment-Gehalt</w:t>
      </w:r>
    </w:p>
    <w:p w14:paraId="1C913533" w14:textId="05FF6D8D" w:rsidR="00110032" w:rsidRDefault="00110032" w:rsidP="00110032">
      <w:pPr>
        <w:pStyle w:val="Liste2Aufzhlung"/>
      </w:pPr>
      <w:r>
        <w:t>hohe Schicht-Dicke</w:t>
      </w:r>
    </w:p>
    <w:p w14:paraId="331A7E8F" w14:textId="4BC332A9" w:rsidR="00110032" w:rsidRDefault="00110032" w:rsidP="00110032">
      <w:pPr>
        <w:pStyle w:val="Liste2Aufzhlung"/>
      </w:pPr>
      <w:r>
        <w:t>guter Witterungsschutz</w:t>
      </w:r>
    </w:p>
    <w:p w14:paraId="1A7B4CD2" w14:textId="12913DC4" w:rsidR="00110032" w:rsidRDefault="00110032" w:rsidP="00110032">
      <w:pPr>
        <w:pStyle w:val="Liste2Aufzhlung"/>
      </w:pPr>
      <w:r>
        <w:t>Wasserdampf-Durchlässigkeit</w:t>
      </w:r>
    </w:p>
    <w:p w14:paraId="68FB335C" w14:textId="72F6EFE1" w:rsidR="00110032" w:rsidRDefault="00110032" w:rsidP="00110032">
      <w:pPr>
        <w:pStyle w:val="Liste2Aufzhlung"/>
      </w:pPr>
      <w:r>
        <w:t>Filmschutz gegen Algen</w:t>
      </w:r>
    </w:p>
    <w:p w14:paraId="065D742B" w14:textId="60104399" w:rsidR="00110032" w:rsidRDefault="00110032" w:rsidP="00110032">
      <w:pPr>
        <w:pStyle w:val="Liste2Aufzhlung"/>
      </w:pPr>
      <w:r>
        <w:t>nur zwei Arbeitsgänge</w:t>
      </w:r>
    </w:p>
    <w:p w14:paraId="3D08D614" w14:textId="421DA9BB" w:rsidR="00110032" w:rsidRPr="00C7685F" w:rsidRDefault="00110032" w:rsidP="004B5619">
      <w:pPr>
        <w:spacing w:before="0"/>
        <w:rPr>
          <w:rFonts w:ascii="Times New Roman" w:eastAsia="Times New Roman" w:hAnsi="Times New Roman" w:cs="Times New Roman"/>
          <w:szCs w:val="24"/>
          <w:lang w:eastAsia="de-DE"/>
        </w:rPr>
      </w:pPr>
      <w:r>
        <w:rPr>
          <w:rFonts w:cs="Arial"/>
        </w:rPr>
        <w:t>Erzielt werden diese Eigenschaften durch den Einsatz von neuen Malmitteln auf Acryllack- oder Silikonharz-Basis</w:t>
      </w:r>
      <w:r w:rsidR="004B5619">
        <w:rPr>
          <w:rFonts w:cs="Arial"/>
        </w:rPr>
        <w:t>. Auch die äußerst stabile Molekül-Struktur trägt zur Gewährleistung der Anforderungen bei.</w:t>
      </w:r>
      <w:r w:rsidR="00C50A46">
        <w:rPr>
          <w:rFonts w:cs="Arial"/>
        </w:rPr>
        <w:t xml:space="preserve"> </w:t>
      </w:r>
      <w:r w:rsidR="004B5619">
        <w:rPr>
          <w:rFonts w:cs="Arial"/>
        </w:rPr>
        <w:t xml:space="preserve">Pigmente werden als „Farben der Ewigkeit“ bezeichnet, da diese </w:t>
      </w:r>
      <w:r w:rsidR="00EF753B">
        <w:rPr>
          <w:rFonts w:cs="Arial"/>
        </w:rPr>
        <w:t>keine Reaktion mit Luftsauerstoff eingehen und somit resistent gegen Alterungsprozesse sind. I</w:t>
      </w:r>
      <w:r w:rsidR="00C50A46">
        <w:rPr>
          <w:rFonts w:cs="Arial"/>
        </w:rPr>
        <w:t xml:space="preserve">n der Glas- und </w:t>
      </w:r>
      <w:r w:rsidR="00C7685F">
        <w:rPr>
          <w:rFonts w:cs="Arial"/>
        </w:rPr>
        <w:t>Kunststoff</w:t>
      </w:r>
      <w:r w:rsidR="00C50A46">
        <w:rPr>
          <w:rFonts w:cs="Arial"/>
        </w:rPr>
        <w:t>-Fabrikation kommen anorganische Pigmente zum Einsatz</w:t>
      </w:r>
      <w:r w:rsidR="00EF753B">
        <w:rPr>
          <w:rFonts w:cs="Arial"/>
        </w:rPr>
        <w:t>, wobei</w:t>
      </w:r>
      <w:r w:rsidR="00C50A46">
        <w:rPr>
          <w:rFonts w:cs="Arial"/>
        </w:rPr>
        <w:t xml:space="preserve"> </w:t>
      </w:r>
      <w:r w:rsidR="00EF753B">
        <w:rPr>
          <w:rFonts w:cs="Arial"/>
        </w:rPr>
        <w:t xml:space="preserve">die </w:t>
      </w:r>
      <w:r w:rsidR="00C50A46">
        <w:rPr>
          <w:rFonts w:cs="Arial"/>
        </w:rPr>
        <w:t>deckend</w:t>
      </w:r>
      <w:r w:rsidR="00C7685F">
        <w:rPr>
          <w:rFonts w:cs="Arial"/>
        </w:rPr>
        <w:t xml:space="preserve"> blickdichte</w:t>
      </w:r>
      <w:r w:rsidR="00C50A46">
        <w:rPr>
          <w:rFonts w:cs="Arial"/>
        </w:rPr>
        <w:t xml:space="preserve"> Farbwirkung</w:t>
      </w:r>
      <w:r w:rsidR="00C7685F">
        <w:rPr>
          <w:rFonts w:cs="Arial"/>
        </w:rPr>
        <w:t xml:space="preserve"> (Opazität)</w:t>
      </w:r>
      <w:r w:rsidR="00C50A46">
        <w:rPr>
          <w:rFonts w:cs="Arial"/>
        </w:rPr>
        <w:t xml:space="preserve"> des Produkts durch</w:t>
      </w:r>
      <w:r w:rsidR="00C7685F">
        <w:rPr>
          <w:rFonts w:cs="Arial"/>
        </w:rPr>
        <w:t xml:space="preserve"> Reflektion des sichtbaren Lichts an der Materialoberfläche erzeugt</w:t>
      </w:r>
      <w:r w:rsidR="00EF753B">
        <w:rPr>
          <w:rFonts w:cs="Arial"/>
        </w:rPr>
        <w:t xml:space="preserve"> wird</w:t>
      </w:r>
      <w:r w:rsidR="00C7685F">
        <w:rPr>
          <w:rFonts w:cs="Arial"/>
        </w:rPr>
        <w:t>.</w:t>
      </w:r>
    </w:p>
    <w:p w14:paraId="04C30DAE" w14:textId="2F228EAE" w:rsidR="00110032" w:rsidRDefault="00110032" w:rsidP="00110032">
      <w:pPr>
        <w:pStyle w:val="Beschriftung"/>
        <w:rPr>
          <w:rFonts w:cs="Arial"/>
        </w:rPr>
      </w:pPr>
      <w:bookmarkStart w:id="8" w:name="_Ref57213295"/>
      <w:r>
        <w:t xml:space="preserve">Tab. </w:t>
      </w:r>
      <w:fldSimple w:instr=" SEQ Tab. \* ARABIC ">
        <w:r w:rsidR="000D150F">
          <w:rPr>
            <w:noProof/>
          </w:rPr>
          <w:t>1</w:t>
        </w:r>
      </w:fldSimple>
      <w:bookmarkEnd w:id="8"/>
      <w:r>
        <w:t>: Auswahl der früher und heute verwendeten Pigmente</w:t>
      </w:r>
    </w:p>
    <w:tbl>
      <w:tblPr>
        <w:tblStyle w:val="Tabellenraster"/>
        <w:tblpPr w:leftFromText="141" w:rightFromText="141" w:vertAnchor="text" w:horzAnchor="margin" w:tblpXSpec="center" w:tblpY="21"/>
        <w:tblW w:w="9389" w:type="dxa"/>
        <w:jc w:val="center"/>
        <w:tblLook w:val="04A0" w:firstRow="1" w:lastRow="0" w:firstColumn="1" w:lastColumn="0" w:noHBand="0" w:noVBand="1"/>
      </w:tblPr>
      <w:tblGrid>
        <w:gridCol w:w="1980"/>
        <w:gridCol w:w="3261"/>
        <w:gridCol w:w="2269"/>
        <w:gridCol w:w="1879"/>
      </w:tblGrid>
      <w:tr w:rsidR="00EF753B" w:rsidRPr="00110032" w14:paraId="3C93506A" w14:textId="77777777" w:rsidTr="00FD721C">
        <w:trPr>
          <w:trHeight w:val="438"/>
          <w:jc w:val="center"/>
        </w:trPr>
        <w:tc>
          <w:tcPr>
            <w:tcW w:w="1980" w:type="dxa"/>
            <w:shd w:val="clear" w:color="auto" w:fill="DDDDDD" w:themeFill="background2"/>
            <w:vAlign w:val="center"/>
          </w:tcPr>
          <w:p w14:paraId="0C386C7F" w14:textId="77777777" w:rsidR="00102540" w:rsidRPr="00EF753B" w:rsidRDefault="00102540" w:rsidP="00EA2E13">
            <w:pPr>
              <w:jc w:val="left"/>
              <w:rPr>
                <w:rStyle w:val="Fett"/>
                <w:sz w:val="23"/>
                <w:szCs w:val="23"/>
              </w:rPr>
            </w:pPr>
            <w:r w:rsidRPr="00EF753B">
              <w:rPr>
                <w:rStyle w:val="Fett"/>
                <w:sz w:val="23"/>
                <w:szCs w:val="23"/>
              </w:rPr>
              <w:t>Pigment</w:t>
            </w:r>
          </w:p>
        </w:tc>
        <w:tc>
          <w:tcPr>
            <w:tcW w:w="3261" w:type="dxa"/>
            <w:shd w:val="clear" w:color="auto" w:fill="DDDDDD" w:themeFill="background2"/>
            <w:vAlign w:val="center"/>
          </w:tcPr>
          <w:p w14:paraId="6BA6F42A" w14:textId="77777777" w:rsidR="00102540" w:rsidRPr="00EF753B" w:rsidRDefault="00102540" w:rsidP="00EA2E13">
            <w:pPr>
              <w:jc w:val="left"/>
              <w:rPr>
                <w:rStyle w:val="Fett"/>
                <w:sz w:val="23"/>
                <w:szCs w:val="23"/>
              </w:rPr>
            </w:pPr>
            <w:r w:rsidRPr="00EF753B">
              <w:rPr>
                <w:rStyle w:val="Fett"/>
                <w:sz w:val="23"/>
                <w:szCs w:val="23"/>
              </w:rPr>
              <w:t>chemischer Name</w:t>
            </w:r>
          </w:p>
        </w:tc>
        <w:tc>
          <w:tcPr>
            <w:tcW w:w="2269" w:type="dxa"/>
            <w:shd w:val="clear" w:color="auto" w:fill="DDDDDD" w:themeFill="background2"/>
            <w:vAlign w:val="center"/>
          </w:tcPr>
          <w:p w14:paraId="7EF1D9A7" w14:textId="77777777" w:rsidR="00102540" w:rsidRPr="00EF753B" w:rsidRDefault="00102540" w:rsidP="00EA2E13">
            <w:pPr>
              <w:jc w:val="left"/>
              <w:rPr>
                <w:rStyle w:val="Fett"/>
                <w:sz w:val="23"/>
                <w:szCs w:val="23"/>
              </w:rPr>
            </w:pPr>
            <w:r w:rsidRPr="00EF753B">
              <w:rPr>
                <w:rStyle w:val="Fett"/>
                <w:sz w:val="23"/>
                <w:szCs w:val="23"/>
              </w:rPr>
              <w:t>Formel</w:t>
            </w:r>
          </w:p>
        </w:tc>
        <w:tc>
          <w:tcPr>
            <w:tcW w:w="1879" w:type="dxa"/>
            <w:shd w:val="clear" w:color="auto" w:fill="DDDDDD" w:themeFill="background2"/>
            <w:vAlign w:val="center"/>
          </w:tcPr>
          <w:p w14:paraId="1F37D92D" w14:textId="06139037" w:rsidR="00102540" w:rsidRPr="00EF753B" w:rsidRDefault="00102540" w:rsidP="00EA2E13">
            <w:pPr>
              <w:jc w:val="left"/>
              <w:rPr>
                <w:rStyle w:val="Fett"/>
                <w:sz w:val="23"/>
                <w:szCs w:val="23"/>
              </w:rPr>
            </w:pPr>
            <w:r w:rsidRPr="00EF753B">
              <w:rPr>
                <w:rStyle w:val="Fett"/>
                <w:sz w:val="23"/>
                <w:szCs w:val="23"/>
              </w:rPr>
              <w:t>En</w:t>
            </w:r>
            <w:r w:rsidR="00E05086" w:rsidRPr="00EF753B">
              <w:rPr>
                <w:rStyle w:val="Fett"/>
                <w:sz w:val="23"/>
                <w:szCs w:val="23"/>
              </w:rPr>
              <w:t>t</w:t>
            </w:r>
            <w:r w:rsidRPr="00EF753B">
              <w:rPr>
                <w:rStyle w:val="Fett"/>
                <w:sz w:val="23"/>
                <w:szCs w:val="23"/>
              </w:rPr>
              <w:t>deckung</w:t>
            </w:r>
          </w:p>
        </w:tc>
      </w:tr>
      <w:tr w:rsidR="00EF753B" w14:paraId="71895842" w14:textId="77777777" w:rsidTr="00FD721C">
        <w:trPr>
          <w:trHeight w:val="450"/>
          <w:jc w:val="center"/>
        </w:trPr>
        <w:tc>
          <w:tcPr>
            <w:tcW w:w="1980" w:type="dxa"/>
          </w:tcPr>
          <w:p w14:paraId="7A80CDC4" w14:textId="77777777" w:rsidR="00102540" w:rsidRPr="00EF753B" w:rsidRDefault="00102540" w:rsidP="00EF753B">
            <w:pPr>
              <w:jc w:val="left"/>
              <w:rPr>
                <w:rFonts w:cs="Arial"/>
                <w:sz w:val="23"/>
                <w:szCs w:val="23"/>
              </w:rPr>
            </w:pPr>
            <w:r w:rsidRPr="00EF753B">
              <w:rPr>
                <w:rFonts w:cs="Arial"/>
                <w:sz w:val="23"/>
                <w:szCs w:val="23"/>
              </w:rPr>
              <w:t>Bleiweiß</w:t>
            </w:r>
          </w:p>
        </w:tc>
        <w:tc>
          <w:tcPr>
            <w:tcW w:w="3261" w:type="dxa"/>
          </w:tcPr>
          <w:p w14:paraId="3A62E18C" w14:textId="77777777" w:rsidR="00102540" w:rsidRPr="00EF753B" w:rsidRDefault="00102540" w:rsidP="00EF753B">
            <w:pPr>
              <w:jc w:val="left"/>
              <w:rPr>
                <w:rFonts w:cs="Arial"/>
                <w:sz w:val="23"/>
                <w:szCs w:val="23"/>
              </w:rPr>
            </w:pPr>
            <w:r w:rsidRPr="00EF753B">
              <w:rPr>
                <w:rFonts w:cs="Arial"/>
                <w:sz w:val="23"/>
                <w:szCs w:val="23"/>
              </w:rPr>
              <w:t>basisches Bleicarbonat</w:t>
            </w:r>
          </w:p>
        </w:tc>
        <w:tc>
          <w:tcPr>
            <w:tcW w:w="2269" w:type="dxa"/>
          </w:tcPr>
          <w:p w14:paraId="7E738FBF" w14:textId="77777777" w:rsidR="00102540" w:rsidRPr="00EF753B" w:rsidRDefault="00102540" w:rsidP="00EF753B">
            <w:pPr>
              <w:jc w:val="left"/>
              <w:rPr>
                <w:rFonts w:cs="Arial"/>
                <w:sz w:val="23"/>
                <w:szCs w:val="23"/>
              </w:rPr>
            </w:pPr>
            <w:r w:rsidRPr="00EF753B">
              <w:rPr>
                <w:rFonts w:cs="Arial"/>
                <w:sz w:val="23"/>
                <w:szCs w:val="23"/>
              </w:rPr>
              <w:t>2Pb(CO</w:t>
            </w:r>
            <w:r w:rsidRPr="00EF753B">
              <w:rPr>
                <w:rFonts w:cs="Arial"/>
                <w:sz w:val="23"/>
                <w:szCs w:val="23"/>
                <w:vertAlign w:val="subscript"/>
              </w:rPr>
              <w:t>3</w:t>
            </w:r>
            <w:r w:rsidRPr="00EF753B">
              <w:rPr>
                <w:rFonts w:cs="Arial"/>
                <w:sz w:val="23"/>
                <w:szCs w:val="23"/>
              </w:rPr>
              <w:t>)</w:t>
            </w:r>
            <m:oMath>
              <m:r>
                <w:rPr>
                  <w:rFonts w:ascii="Cambria Math" w:hAnsi="Cambria Math" w:cs="Arial"/>
                  <w:sz w:val="23"/>
                  <w:szCs w:val="23"/>
                </w:rPr>
                <m:t>∙</m:t>
              </m:r>
            </m:oMath>
            <w:r w:rsidRPr="00EF753B">
              <w:rPr>
                <w:rFonts w:cs="Arial"/>
                <w:sz w:val="23"/>
                <w:szCs w:val="23"/>
              </w:rPr>
              <w:t>Pb(OH)</w:t>
            </w:r>
            <w:r w:rsidRPr="00EF753B">
              <w:rPr>
                <w:rFonts w:cs="Arial"/>
                <w:sz w:val="23"/>
                <w:szCs w:val="23"/>
                <w:vertAlign w:val="subscript"/>
              </w:rPr>
              <w:t>2</w:t>
            </w:r>
          </w:p>
        </w:tc>
        <w:tc>
          <w:tcPr>
            <w:tcW w:w="1879" w:type="dxa"/>
          </w:tcPr>
          <w:p w14:paraId="325E9510" w14:textId="77777777" w:rsidR="00102540" w:rsidRPr="00EF753B" w:rsidRDefault="00102540" w:rsidP="00EF753B">
            <w:pPr>
              <w:jc w:val="left"/>
              <w:rPr>
                <w:rFonts w:cs="Arial"/>
                <w:sz w:val="23"/>
                <w:szCs w:val="23"/>
              </w:rPr>
            </w:pPr>
            <w:r w:rsidRPr="00EF753B">
              <w:rPr>
                <w:rFonts w:cs="Arial"/>
                <w:sz w:val="23"/>
                <w:szCs w:val="23"/>
              </w:rPr>
              <w:t>Antike</w:t>
            </w:r>
          </w:p>
        </w:tc>
      </w:tr>
      <w:tr w:rsidR="00EF753B" w14:paraId="4EE26E92" w14:textId="77777777" w:rsidTr="00FD721C">
        <w:trPr>
          <w:trHeight w:val="438"/>
          <w:jc w:val="center"/>
        </w:trPr>
        <w:tc>
          <w:tcPr>
            <w:tcW w:w="1980" w:type="dxa"/>
          </w:tcPr>
          <w:p w14:paraId="3D0BC6D3" w14:textId="77777777" w:rsidR="00102540" w:rsidRPr="00EF753B" w:rsidRDefault="00102540" w:rsidP="00EF753B">
            <w:pPr>
              <w:jc w:val="left"/>
              <w:rPr>
                <w:rFonts w:cs="Arial"/>
                <w:sz w:val="23"/>
                <w:szCs w:val="23"/>
              </w:rPr>
            </w:pPr>
            <w:r w:rsidRPr="00EF753B">
              <w:rPr>
                <w:rFonts w:cs="Arial"/>
                <w:sz w:val="23"/>
                <w:szCs w:val="23"/>
              </w:rPr>
              <w:t>Zinkweiß</w:t>
            </w:r>
          </w:p>
        </w:tc>
        <w:tc>
          <w:tcPr>
            <w:tcW w:w="3261" w:type="dxa"/>
          </w:tcPr>
          <w:p w14:paraId="07D76765" w14:textId="77777777" w:rsidR="00102540" w:rsidRPr="00EF753B" w:rsidRDefault="00102540" w:rsidP="00EF753B">
            <w:pPr>
              <w:jc w:val="left"/>
              <w:rPr>
                <w:rFonts w:cs="Arial"/>
                <w:sz w:val="23"/>
                <w:szCs w:val="23"/>
              </w:rPr>
            </w:pPr>
            <w:r w:rsidRPr="00EF753B">
              <w:rPr>
                <w:rFonts w:cs="Arial"/>
                <w:sz w:val="23"/>
                <w:szCs w:val="23"/>
              </w:rPr>
              <w:t>Zink(II)-oxid</w:t>
            </w:r>
          </w:p>
        </w:tc>
        <w:tc>
          <w:tcPr>
            <w:tcW w:w="2269" w:type="dxa"/>
          </w:tcPr>
          <w:p w14:paraId="6DA63FE4" w14:textId="77777777" w:rsidR="00102540" w:rsidRPr="00EF753B" w:rsidRDefault="00102540" w:rsidP="00EF753B">
            <w:pPr>
              <w:jc w:val="left"/>
              <w:rPr>
                <w:rFonts w:cs="Arial"/>
                <w:sz w:val="23"/>
                <w:szCs w:val="23"/>
              </w:rPr>
            </w:pPr>
            <w:proofErr w:type="spellStart"/>
            <w:r w:rsidRPr="00EF753B">
              <w:rPr>
                <w:rFonts w:cs="Arial"/>
                <w:sz w:val="23"/>
                <w:szCs w:val="23"/>
              </w:rPr>
              <w:t>ZnO</w:t>
            </w:r>
            <w:proofErr w:type="spellEnd"/>
          </w:p>
        </w:tc>
        <w:tc>
          <w:tcPr>
            <w:tcW w:w="1879" w:type="dxa"/>
          </w:tcPr>
          <w:p w14:paraId="1DEE027E" w14:textId="77777777" w:rsidR="00102540" w:rsidRPr="00EF753B" w:rsidRDefault="00102540" w:rsidP="00EF753B">
            <w:pPr>
              <w:jc w:val="left"/>
              <w:rPr>
                <w:rFonts w:cs="Arial"/>
                <w:sz w:val="23"/>
                <w:szCs w:val="23"/>
              </w:rPr>
            </w:pPr>
            <w:r w:rsidRPr="00EF753B">
              <w:rPr>
                <w:rFonts w:cs="Arial"/>
                <w:sz w:val="23"/>
                <w:szCs w:val="23"/>
              </w:rPr>
              <w:t>1800</w:t>
            </w:r>
          </w:p>
        </w:tc>
      </w:tr>
      <w:tr w:rsidR="00EF753B" w14:paraId="6B8B9225" w14:textId="77777777" w:rsidTr="00FD721C">
        <w:trPr>
          <w:trHeight w:val="438"/>
          <w:jc w:val="center"/>
        </w:trPr>
        <w:tc>
          <w:tcPr>
            <w:tcW w:w="1980" w:type="dxa"/>
          </w:tcPr>
          <w:p w14:paraId="5FB8A5DD" w14:textId="77777777" w:rsidR="00102540" w:rsidRPr="00EF753B" w:rsidRDefault="00102540" w:rsidP="00EF753B">
            <w:pPr>
              <w:jc w:val="left"/>
              <w:rPr>
                <w:rFonts w:cs="Arial"/>
                <w:sz w:val="23"/>
                <w:szCs w:val="23"/>
              </w:rPr>
            </w:pPr>
            <w:r w:rsidRPr="00EF753B">
              <w:rPr>
                <w:rFonts w:cs="Arial"/>
                <w:sz w:val="23"/>
                <w:szCs w:val="23"/>
              </w:rPr>
              <w:t>Titanweiß</w:t>
            </w:r>
          </w:p>
        </w:tc>
        <w:tc>
          <w:tcPr>
            <w:tcW w:w="3261" w:type="dxa"/>
          </w:tcPr>
          <w:p w14:paraId="49BFEC6C" w14:textId="77777777" w:rsidR="00102540" w:rsidRPr="00EF753B" w:rsidRDefault="00102540" w:rsidP="00EF753B">
            <w:pPr>
              <w:jc w:val="left"/>
              <w:rPr>
                <w:rFonts w:cs="Arial"/>
                <w:sz w:val="23"/>
                <w:szCs w:val="23"/>
              </w:rPr>
            </w:pPr>
            <w:r w:rsidRPr="00EF753B">
              <w:rPr>
                <w:rFonts w:cs="Arial"/>
                <w:sz w:val="23"/>
                <w:szCs w:val="23"/>
              </w:rPr>
              <w:t>Titandioxid</w:t>
            </w:r>
          </w:p>
        </w:tc>
        <w:tc>
          <w:tcPr>
            <w:tcW w:w="2269" w:type="dxa"/>
          </w:tcPr>
          <w:p w14:paraId="62DDBC9B" w14:textId="77777777" w:rsidR="00102540" w:rsidRPr="00EF753B" w:rsidRDefault="00102540" w:rsidP="00EF753B">
            <w:pPr>
              <w:jc w:val="left"/>
              <w:rPr>
                <w:rFonts w:cs="Arial"/>
                <w:sz w:val="23"/>
                <w:szCs w:val="23"/>
              </w:rPr>
            </w:pPr>
            <w:r w:rsidRPr="00EF753B">
              <w:rPr>
                <w:rFonts w:cs="Arial"/>
                <w:sz w:val="23"/>
                <w:szCs w:val="23"/>
              </w:rPr>
              <w:t>TiO</w:t>
            </w:r>
            <w:r w:rsidRPr="00EF753B">
              <w:rPr>
                <w:rFonts w:cs="Arial"/>
                <w:sz w:val="23"/>
                <w:szCs w:val="23"/>
                <w:vertAlign w:val="subscript"/>
              </w:rPr>
              <w:t>2</w:t>
            </w:r>
          </w:p>
        </w:tc>
        <w:tc>
          <w:tcPr>
            <w:tcW w:w="1879" w:type="dxa"/>
          </w:tcPr>
          <w:p w14:paraId="6F996A2F" w14:textId="77777777" w:rsidR="00102540" w:rsidRPr="00EF753B" w:rsidRDefault="00102540" w:rsidP="00EF753B">
            <w:pPr>
              <w:jc w:val="left"/>
              <w:rPr>
                <w:rFonts w:cs="Arial"/>
                <w:sz w:val="23"/>
                <w:szCs w:val="23"/>
              </w:rPr>
            </w:pPr>
            <w:r w:rsidRPr="00EF753B">
              <w:rPr>
                <w:rFonts w:cs="Arial"/>
                <w:sz w:val="23"/>
                <w:szCs w:val="23"/>
              </w:rPr>
              <w:t>Anfang 19. Jhd.</w:t>
            </w:r>
          </w:p>
        </w:tc>
      </w:tr>
      <w:tr w:rsidR="00EF753B" w14:paraId="5BD330DB" w14:textId="77777777" w:rsidTr="00FD721C">
        <w:trPr>
          <w:trHeight w:val="438"/>
          <w:jc w:val="center"/>
        </w:trPr>
        <w:tc>
          <w:tcPr>
            <w:tcW w:w="1980" w:type="dxa"/>
          </w:tcPr>
          <w:p w14:paraId="6472860F" w14:textId="77777777" w:rsidR="00102540" w:rsidRPr="00EF753B" w:rsidRDefault="00102540" w:rsidP="00EF753B">
            <w:pPr>
              <w:jc w:val="left"/>
              <w:rPr>
                <w:rFonts w:cs="Arial"/>
                <w:sz w:val="23"/>
                <w:szCs w:val="23"/>
              </w:rPr>
            </w:pPr>
            <w:r w:rsidRPr="00EF753B">
              <w:rPr>
                <w:rFonts w:cs="Arial"/>
                <w:sz w:val="23"/>
                <w:szCs w:val="23"/>
              </w:rPr>
              <w:t>Kreide</w:t>
            </w:r>
          </w:p>
        </w:tc>
        <w:tc>
          <w:tcPr>
            <w:tcW w:w="3261" w:type="dxa"/>
          </w:tcPr>
          <w:p w14:paraId="188DC797" w14:textId="77777777" w:rsidR="00102540" w:rsidRPr="00EF753B" w:rsidRDefault="00102540" w:rsidP="00EF753B">
            <w:pPr>
              <w:jc w:val="left"/>
              <w:rPr>
                <w:rFonts w:cs="Arial"/>
                <w:sz w:val="23"/>
                <w:szCs w:val="23"/>
              </w:rPr>
            </w:pPr>
            <w:r w:rsidRPr="00EF753B">
              <w:rPr>
                <w:rFonts w:cs="Arial"/>
                <w:sz w:val="23"/>
                <w:szCs w:val="23"/>
              </w:rPr>
              <w:t>Calciumcarbonat</w:t>
            </w:r>
          </w:p>
        </w:tc>
        <w:tc>
          <w:tcPr>
            <w:tcW w:w="2269" w:type="dxa"/>
          </w:tcPr>
          <w:p w14:paraId="122EB30A" w14:textId="77777777" w:rsidR="00102540" w:rsidRPr="00EF753B" w:rsidRDefault="00102540" w:rsidP="00EF753B">
            <w:pPr>
              <w:jc w:val="left"/>
              <w:rPr>
                <w:rFonts w:cs="Arial"/>
                <w:sz w:val="23"/>
                <w:szCs w:val="23"/>
              </w:rPr>
            </w:pPr>
            <w:r w:rsidRPr="00EF753B">
              <w:rPr>
                <w:rFonts w:cs="Arial"/>
                <w:sz w:val="23"/>
                <w:szCs w:val="23"/>
              </w:rPr>
              <w:t>CaCO</w:t>
            </w:r>
            <w:r w:rsidRPr="00EF753B">
              <w:rPr>
                <w:rFonts w:cs="Arial"/>
                <w:sz w:val="23"/>
                <w:szCs w:val="23"/>
                <w:vertAlign w:val="subscript"/>
              </w:rPr>
              <w:t>3</w:t>
            </w:r>
          </w:p>
        </w:tc>
        <w:tc>
          <w:tcPr>
            <w:tcW w:w="1879" w:type="dxa"/>
          </w:tcPr>
          <w:p w14:paraId="24974F8A" w14:textId="77777777" w:rsidR="00102540" w:rsidRPr="00EF753B" w:rsidRDefault="00102540" w:rsidP="00EF753B">
            <w:pPr>
              <w:jc w:val="left"/>
              <w:rPr>
                <w:rFonts w:cs="Arial"/>
                <w:sz w:val="23"/>
                <w:szCs w:val="23"/>
              </w:rPr>
            </w:pPr>
            <w:r w:rsidRPr="00EF753B">
              <w:rPr>
                <w:rFonts w:cs="Arial"/>
                <w:sz w:val="23"/>
                <w:szCs w:val="23"/>
              </w:rPr>
              <w:t>Antike</w:t>
            </w:r>
          </w:p>
        </w:tc>
      </w:tr>
      <w:tr w:rsidR="00EF753B" w14:paraId="1F892128" w14:textId="77777777" w:rsidTr="00FD721C">
        <w:trPr>
          <w:trHeight w:val="438"/>
          <w:jc w:val="center"/>
        </w:trPr>
        <w:tc>
          <w:tcPr>
            <w:tcW w:w="1980" w:type="dxa"/>
          </w:tcPr>
          <w:p w14:paraId="50062596" w14:textId="77777777" w:rsidR="00102540" w:rsidRPr="00EF753B" w:rsidRDefault="00102540" w:rsidP="00EF753B">
            <w:pPr>
              <w:jc w:val="left"/>
              <w:rPr>
                <w:rFonts w:cs="Arial"/>
                <w:sz w:val="23"/>
                <w:szCs w:val="23"/>
              </w:rPr>
            </w:pPr>
            <w:r w:rsidRPr="00EF753B">
              <w:rPr>
                <w:rFonts w:cs="Arial"/>
                <w:sz w:val="23"/>
                <w:szCs w:val="23"/>
              </w:rPr>
              <w:t>roter Ocker</w:t>
            </w:r>
          </w:p>
        </w:tc>
        <w:tc>
          <w:tcPr>
            <w:tcW w:w="3261" w:type="dxa"/>
          </w:tcPr>
          <w:p w14:paraId="16DCD824" w14:textId="77777777" w:rsidR="00102540" w:rsidRPr="00EF753B" w:rsidRDefault="00102540" w:rsidP="00EF753B">
            <w:pPr>
              <w:jc w:val="left"/>
              <w:rPr>
                <w:rFonts w:cs="Arial"/>
                <w:sz w:val="23"/>
                <w:szCs w:val="23"/>
              </w:rPr>
            </w:pPr>
            <w:r w:rsidRPr="00EF753B">
              <w:rPr>
                <w:rFonts w:cs="Arial"/>
                <w:sz w:val="23"/>
                <w:szCs w:val="23"/>
              </w:rPr>
              <w:t>Eisenoxid</w:t>
            </w:r>
          </w:p>
        </w:tc>
        <w:tc>
          <w:tcPr>
            <w:tcW w:w="2269" w:type="dxa"/>
          </w:tcPr>
          <w:p w14:paraId="315C9F17" w14:textId="77777777" w:rsidR="00102540" w:rsidRPr="00EF753B" w:rsidRDefault="00102540" w:rsidP="00EF753B">
            <w:pPr>
              <w:jc w:val="left"/>
              <w:rPr>
                <w:rFonts w:cs="Arial"/>
                <w:sz w:val="23"/>
                <w:szCs w:val="23"/>
              </w:rPr>
            </w:pPr>
            <w:r w:rsidRPr="00EF753B">
              <w:rPr>
                <w:rFonts w:cs="Arial"/>
                <w:sz w:val="23"/>
                <w:szCs w:val="23"/>
              </w:rPr>
              <w:t>Fe</w:t>
            </w:r>
            <w:r w:rsidRPr="00EF753B">
              <w:rPr>
                <w:rFonts w:cs="Arial"/>
                <w:sz w:val="23"/>
                <w:szCs w:val="23"/>
                <w:vertAlign w:val="subscript"/>
              </w:rPr>
              <w:t>2</w:t>
            </w:r>
            <w:r w:rsidRPr="00EF753B">
              <w:rPr>
                <w:rFonts w:cs="Arial"/>
                <w:sz w:val="23"/>
                <w:szCs w:val="23"/>
              </w:rPr>
              <w:t>O</w:t>
            </w:r>
            <w:r w:rsidRPr="00EF753B">
              <w:rPr>
                <w:rFonts w:cs="Arial"/>
                <w:sz w:val="23"/>
                <w:szCs w:val="23"/>
                <w:vertAlign w:val="subscript"/>
              </w:rPr>
              <w:t>3</w:t>
            </w:r>
          </w:p>
        </w:tc>
        <w:tc>
          <w:tcPr>
            <w:tcW w:w="1879" w:type="dxa"/>
          </w:tcPr>
          <w:p w14:paraId="4950102B" w14:textId="77777777" w:rsidR="00102540" w:rsidRPr="00EF753B" w:rsidRDefault="00102540" w:rsidP="00EF753B">
            <w:pPr>
              <w:jc w:val="left"/>
              <w:rPr>
                <w:rFonts w:cs="Arial"/>
                <w:sz w:val="23"/>
                <w:szCs w:val="23"/>
              </w:rPr>
            </w:pPr>
            <w:r w:rsidRPr="00EF753B">
              <w:rPr>
                <w:rFonts w:cs="Arial"/>
                <w:sz w:val="23"/>
                <w:szCs w:val="23"/>
              </w:rPr>
              <w:t>vor der Antike</w:t>
            </w:r>
          </w:p>
        </w:tc>
      </w:tr>
      <w:tr w:rsidR="00EF753B" w14:paraId="4C4B5007" w14:textId="77777777" w:rsidTr="00FD721C">
        <w:trPr>
          <w:trHeight w:val="438"/>
          <w:jc w:val="center"/>
        </w:trPr>
        <w:tc>
          <w:tcPr>
            <w:tcW w:w="1980" w:type="dxa"/>
            <w:vAlign w:val="center"/>
          </w:tcPr>
          <w:p w14:paraId="6AC9C5B5" w14:textId="77777777" w:rsidR="00102540" w:rsidRPr="00EF753B" w:rsidRDefault="00102540" w:rsidP="00EF753B">
            <w:pPr>
              <w:jc w:val="left"/>
              <w:rPr>
                <w:rFonts w:cs="Arial"/>
                <w:sz w:val="23"/>
                <w:szCs w:val="23"/>
              </w:rPr>
            </w:pPr>
            <w:r w:rsidRPr="00EF753B">
              <w:rPr>
                <w:rFonts w:cs="Arial"/>
                <w:sz w:val="23"/>
                <w:szCs w:val="23"/>
              </w:rPr>
              <w:t>Pflanzenschwarz</w:t>
            </w:r>
          </w:p>
        </w:tc>
        <w:tc>
          <w:tcPr>
            <w:tcW w:w="3261" w:type="dxa"/>
          </w:tcPr>
          <w:p w14:paraId="59B2AA36" w14:textId="77777777" w:rsidR="00102540" w:rsidRPr="00EF753B" w:rsidRDefault="00102540" w:rsidP="00EF753B">
            <w:pPr>
              <w:jc w:val="left"/>
              <w:rPr>
                <w:rFonts w:cs="Arial"/>
                <w:sz w:val="23"/>
                <w:szCs w:val="23"/>
              </w:rPr>
            </w:pPr>
            <w:r w:rsidRPr="00EF753B">
              <w:rPr>
                <w:rFonts w:cs="Arial"/>
                <w:sz w:val="23"/>
                <w:szCs w:val="23"/>
              </w:rPr>
              <w:t>Holzkohle</w:t>
            </w:r>
          </w:p>
        </w:tc>
        <w:tc>
          <w:tcPr>
            <w:tcW w:w="2269" w:type="dxa"/>
          </w:tcPr>
          <w:p w14:paraId="3638C464" w14:textId="77777777" w:rsidR="00102540" w:rsidRPr="00EF753B" w:rsidRDefault="00102540" w:rsidP="00EF753B">
            <w:pPr>
              <w:jc w:val="left"/>
              <w:rPr>
                <w:rFonts w:cs="Arial"/>
                <w:sz w:val="23"/>
                <w:szCs w:val="23"/>
              </w:rPr>
            </w:pPr>
            <w:r w:rsidRPr="00EF753B">
              <w:rPr>
                <w:rFonts w:cs="Arial"/>
                <w:sz w:val="23"/>
                <w:szCs w:val="23"/>
              </w:rPr>
              <w:t>C</w:t>
            </w:r>
          </w:p>
        </w:tc>
        <w:tc>
          <w:tcPr>
            <w:tcW w:w="1879" w:type="dxa"/>
          </w:tcPr>
          <w:p w14:paraId="3AD303F3" w14:textId="77777777" w:rsidR="00102540" w:rsidRPr="00EF753B" w:rsidRDefault="00102540" w:rsidP="00EF753B">
            <w:pPr>
              <w:jc w:val="left"/>
              <w:rPr>
                <w:rFonts w:cs="Arial"/>
                <w:sz w:val="23"/>
                <w:szCs w:val="23"/>
              </w:rPr>
            </w:pPr>
            <w:r w:rsidRPr="00EF753B">
              <w:rPr>
                <w:rFonts w:cs="Arial"/>
                <w:sz w:val="23"/>
                <w:szCs w:val="23"/>
              </w:rPr>
              <w:t>vor der Antike</w:t>
            </w:r>
          </w:p>
        </w:tc>
      </w:tr>
      <w:tr w:rsidR="00EF753B" w14:paraId="79628B52" w14:textId="77777777" w:rsidTr="00FD721C">
        <w:trPr>
          <w:trHeight w:val="438"/>
          <w:jc w:val="center"/>
        </w:trPr>
        <w:tc>
          <w:tcPr>
            <w:tcW w:w="1980" w:type="dxa"/>
            <w:vAlign w:val="center"/>
          </w:tcPr>
          <w:p w14:paraId="2253E0C6" w14:textId="765DF5E0" w:rsidR="00EF753B" w:rsidRPr="00EF753B" w:rsidRDefault="00EF753B" w:rsidP="00EF753B">
            <w:pPr>
              <w:jc w:val="left"/>
              <w:rPr>
                <w:rFonts w:cs="Arial"/>
                <w:sz w:val="23"/>
                <w:szCs w:val="23"/>
              </w:rPr>
            </w:pPr>
            <w:r w:rsidRPr="00EF753B">
              <w:rPr>
                <w:rFonts w:cs="Arial"/>
                <w:sz w:val="23"/>
                <w:szCs w:val="23"/>
              </w:rPr>
              <w:t>Ultramarinblau</w:t>
            </w:r>
          </w:p>
        </w:tc>
        <w:tc>
          <w:tcPr>
            <w:tcW w:w="3261" w:type="dxa"/>
          </w:tcPr>
          <w:p w14:paraId="06E2D224" w14:textId="529C8235" w:rsidR="00EF753B" w:rsidRPr="00EF753B" w:rsidRDefault="00EF753B" w:rsidP="00EF753B">
            <w:pPr>
              <w:jc w:val="left"/>
              <w:rPr>
                <w:rFonts w:cs="Arial"/>
                <w:sz w:val="23"/>
                <w:szCs w:val="23"/>
              </w:rPr>
            </w:pPr>
            <w:r w:rsidRPr="00EF753B">
              <w:rPr>
                <w:rFonts w:cs="Arial"/>
                <w:sz w:val="23"/>
                <w:szCs w:val="23"/>
              </w:rPr>
              <w:t>schwefelhaltiges Alumosilicat</w:t>
            </w:r>
          </w:p>
        </w:tc>
        <w:tc>
          <w:tcPr>
            <w:tcW w:w="2269" w:type="dxa"/>
          </w:tcPr>
          <w:p w14:paraId="46A46A1F" w14:textId="3773FDF8" w:rsidR="00EF753B" w:rsidRPr="00FD721C" w:rsidRDefault="00FD721C" w:rsidP="00EF753B">
            <w:pPr>
              <w:jc w:val="left"/>
              <w:rPr>
                <w:rFonts w:cs="Arial"/>
                <w:sz w:val="23"/>
                <w:szCs w:val="23"/>
              </w:rPr>
            </w:pPr>
            <w:r w:rsidRPr="00FD721C">
              <w:rPr>
                <w:sz w:val="23"/>
                <w:szCs w:val="23"/>
              </w:rPr>
              <w:t>Na</w:t>
            </w:r>
            <w:r w:rsidRPr="00FD721C">
              <w:rPr>
                <w:sz w:val="23"/>
                <w:szCs w:val="23"/>
                <w:vertAlign w:val="subscript"/>
              </w:rPr>
              <w:t>4</w:t>
            </w:r>
            <w:r w:rsidRPr="00FD721C">
              <w:rPr>
                <w:sz w:val="23"/>
                <w:szCs w:val="23"/>
              </w:rPr>
              <w:t>[Al</w:t>
            </w:r>
            <w:r w:rsidRPr="00FD721C">
              <w:rPr>
                <w:sz w:val="23"/>
                <w:szCs w:val="23"/>
                <w:vertAlign w:val="subscript"/>
              </w:rPr>
              <w:t>3</w:t>
            </w:r>
            <w:r w:rsidRPr="00FD721C">
              <w:rPr>
                <w:sz w:val="23"/>
                <w:szCs w:val="23"/>
              </w:rPr>
              <w:t>Si</w:t>
            </w:r>
            <w:r w:rsidRPr="00FD721C">
              <w:rPr>
                <w:sz w:val="23"/>
                <w:szCs w:val="23"/>
                <w:vertAlign w:val="subscript"/>
              </w:rPr>
              <w:t>3</w:t>
            </w:r>
            <w:r w:rsidRPr="00FD721C">
              <w:rPr>
                <w:sz w:val="23"/>
                <w:szCs w:val="23"/>
              </w:rPr>
              <w:t>O</w:t>
            </w:r>
            <w:r w:rsidRPr="00FD721C">
              <w:rPr>
                <w:sz w:val="23"/>
                <w:szCs w:val="23"/>
                <w:vertAlign w:val="subscript"/>
              </w:rPr>
              <w:t>12</w:t>
            </w:r>
            <w:r w:rsidRPr="00FD721C">
              <w:rPr>
                <w:sz w:val="23"/>
                <w:szCs w:val="23"/>
              </w:rPr>
              <w:t>]S</w:t>
            </w:r>
            <w:r w:rsidRPr="00FD721C">
              <w:rPr>
                <w:sz w:val="23"/>
                <w:szCs w:val="23"/>
                <w:vertAlign w:val="subscript"/>
              </w:rPr>
              <w:t>3</w:t>
            </w:r>
          </w:p>
        </w:tc>
        <w:tc>
          <w:tcPr>
            <w:tcW w:w="1879" w:type="dxa"/>
          </w:tcPr>
          <w:p w14:paraId="2C880633" w14:textId="23A2730A" w:rsidR="00EF753B" w:rsidRPr="00EF753B" w:rsidRDefault="00FD721C" w:rsidP="00EF753B">
            <w:pPr>
              <w:jc w:val="left"/>
              <w:rPr>
                <w:rFonts w:cs="Arial"/>
                <w:sz w:val="23"/>
                <w:szCs w:val="23"/>
              </w:rPr>
            </w:pPr>
            <w:r>
              <w:rPr>
                <w:rFonts w:cs="Arial"/>
                <w:sz w:val="23"/>
                <w:szCs w:val="23"/>
              </w:rPr>
              <w:t>vor der Antike</w:t>
            </w:r>
          </w:p>
        </w:tc>
      </w:tr>
      <w:tr w:rsidR="00EF753B" w14:paraId="32335E53" w14:textId="77777777" w:rsidTr="00FD721C">
        <w:trPr>
          <w:trHeight w:val="438"/>
          <w:jc w:val="center"/>
        </w:trPr>
        <w:tc>
          <w:tcPr>
            <w:tcW w:w="1980" w:type="dxa"/>
            <w:vAlign w:val="center"/>
          </w:tcPr>
          <w:p w14:paraId="05519E7F" w14:textId="37A325EA" w:rsidR="00EF753B" w:rsidRPr="00EF753B" w:rsidRDefault="00EF753B" w:rsidP="00EF753B">
            <w:pPr>
              <w:jc w:val="left"/>
              <w:rPr>
                <w:rFonts w:cs="Arial"/>
                <w:sz w:val="23"/>
                <w:szCs w:val="23"/>
              </w:rPr>
            </w:pPr>
            <w:r w:rsidRPr="00EF753B">
              <w:rPr>
                <w:rFonts w:cs="Arial"/>
                <w:sz w:val="23"/>
                <w:szCs w:val="23"/>
              </w:rPr>
              <w:t>Malachit</w:t>
            </w:r>
          </w:p>
        </w:tc>
        <w:tc>
          <w:tcPr>
            <w:tcW w:w="3261" w:type="dxa"/>
          </w:tcPr>
          <w:p w14:paraId="273A10D5" w14:textId="0E3E7407" w:rsidR="00EF753B" w:rsidRPr="00EF753B" w:rsidRDefault="00EF753B" w:rsidP="00EF753B">
            <w:pPr>
              <w:jc w:val="left"/>
              <w:rPr>
                <w:rFonts w:cs="Arial"/>
                <w:sz w:val="23"/>
                <w:szCs w:val="23"/>
              </w:rPr>
            </w:pPr>
            <w:r w:rsidRPr="00EF753B">
              <w:rPr>
                <w:rFonts w:cs="Arial"/>
                <w:sz w:val="23"/>
                <w:szCs w:val="23"/>
              </w:rPr>
              <w:t>basisches Kupfercarbonat</w:t>
            </w:r>
          </w:p>
        </w:tc>
        <w:tc>
          <w:tcPr>
            <w:tcW w:w="2269" w:type="dxa"/>
          </w:tcPr>
          <w:p w14:paraId="79A472AC" w14:textId="16B734FE" w:rsidR="00EF753B" w:rsidRPr="00FD721C" w:rsidRDefault="00FD721C" w:rsidP="00EF753B">
            <w:pPr>
              <w:jc w:val="left"/>
              <w:rPr>
                <w:rFonts w:asciiTheme="minorHAnsi" w:hAnsiTheme="minorHAnsi" w:cstheme="minorHAnsi"/>
                <w:sz w:val="23"/>
                <w:szCs w:val="23"/>
              </w:rPr>
            </w:pPr>
            <w:r w:rsidRPr="00FD721C">
              <w:rPr>
                <w:rFonts w:asciiTheme="minorHAnsi" w:hAnsiTheme="minorHAnsi" w:cstheme="minorHAnsi"/>
                <w:color w:val="000000" w:themeColor="text1"/>
                <w:sz w:val="23"/>
                <w:szCs w:val="23"/>
                <w:lang w:val="en-US"/>
              </w:rPr>
              <w:t>Cu</w:t>
            </w:r>
            <w:r w:rsidRPr="00FD721C">
              <w:rPr>
                <w:rFonts w:asciiTheme="minorHAnsi" w:hAnsiTheme="minorHAnsi" w:cstheme="minorHAnsi"/>
                <w:color w:val="000000" w:themeColor="text1"/>
                <w:sz w:val="23"/>
                <w:szCs w:val="23"/>
                <w:vertAlign w:val="subscript"/>
                <w:lang w:val="en-US"/>
              </w:rPr>
              <w:t>2</w:t>
            </w:r>
            <w:r w:rsidRPr="00FD721C">
              <w:rPr>
                <w:rFonts w:asciiTheme="minorHAnsi" w:hAnsiTheme="minorHAnsi" w:cstheme="minorHAnsi"/>
                <w:color w:val="000000" w:themeColor="text1"/>
                <w:sz w:val="23"/>
                <w:szCs w:val="23"/>
                <w:lang w:val="en-US"/>
              </w:rPr>
              <w:t>(CO</w:t>
            </w:r>
            <w:r w:rsidRPr="00FD721C">
              <w:rPr>
                <w:rFonts w:asciiTheme="minorHAnsi" w:hAnsiTheme="minorHAnsi" w:cstheme="minorHAnsi"/>
                <w:color w:val="000000" w:themeColor="text1"/>
                <w:sz w:val="23"/>
                <w:szCs w:val="23"/>
                <w:vertAlign w:val="subscript"/>
                <w:lang w:val="en-US"/>
              </w:rPr>
              <w:t>3</w:t>
            </w:r>
            <w:r w:rsidRPr="00FD721C">
              <w:rPr>
                <w:rFonts w:asciiTheme="minorHAnsi" w:hAnsiTheme="minorHAnsi" w:cstheme="minorHAnsi"/>
                <w:color w:val="000000" w:themeColor="text1"/>
                <w:sz w:val="23"/>
                <w:szCs w:val="23"/>
                <w:lang w:val="en-US"/>
              </w:rPr>
              <w:t>)(OH)</w:t>
            </w:r>
            <w:r w:rsidRPr="00FD721C">
              <w:rPr>
                <w:rFonts w:asciiTheme="minorHAnsi" w:hAnsiTheme="minorHAnsi" w:cstheme="minorHAnsi"/>
                <w:color w:val="000000" w:themeColor="text1"/>
                <w:sz w:val="23"/>
                <w:szCs w:val="23"/>
                <w:vertAlign w:val="subscript"/>
                <w:lang w:val="en-US"/>
              </w:rPr>
              <w:t>2</w:t>
            </w:r>
          </w:p>
        </w:tc>
        <w:tc>
          <w:tcPr>
            <w:tcW w:w="1879" w:type="dxa"/>
          </w:tcPr>
          <w:p w14:paraId="34D032A3" w14:textId="5552644E" w:rsidR="00EF753B" w:rsidRPr="00EF753B" w:rsidRDefault="00FD721C" w:rsidP="00EF753B">
            <w:pPr>
              <w:jc w:val="left"/>
              <w:rPr>
                <w:rFonts w:cs="Arial"/>
                <w:sz w:val="23"/>
                <w:szCs w:val="23"/>
              </w:rPr>
            </w:pPr>
            <w:r>
              <w:rPr>
                <w:rFonts w:cs="Arial"/>
                <w:sz w:val="23"/>
                <w:szCs w:val="23"/>
              </w:rPr>
              <w:t xml:space="preserve">Antike </w:t>
            </w:r>
          </w:p>
        </w:tc>
      </w:tr>
    </w:tbl>
    <w:p w14:paraId="3EC1826E" w14:textId="77777777" w:rsidR="00295F40" w:rsidRDefault="00295F40">
      <w:pPr>
        <w:spacing w:before="0"/>
        <w:jc w:val="left"/>
        <w:rPr>
          <w:b/>
          <w:bCs/>
        </w:rPr>
      </w:pPr>
      <w:r>
        <w:rPr>
          <w:b/>
          <w:bCs/>
        </w:rPr>
        <w:br w:type="page"/>
      </w:r>
    </w:p>
    <w:p w14:paraId="2973FC4C" w14:textId="053AE074" w:rsidR="00E05086" w:rsidRDefault="00E05086" w:rsidP="009845F5">
      <w:pPr>
        <w:shd w:val="clear" w:color="auto" w:fill="C7C8C8"/>
        <w:rPr>
          <w:b/>
          <w:bCs/>
        </w:rPr>
      </w:pPr>
      <w:r w:rsidRPr="009845F5">
        <w:rPr>
          <w:b/>
          <w:bCs/>
        </w:rPr>
        <w:t>Zusammenfassung</w:t>
      </w:r>
      <w:r w:rsidRPr="009845F5">
        <w:t xml:space="preserve">: </w:t>
      </w:r>
      <w:r w:rsidR="000C2B1D" w:rsidRPr="009845F5">
        <w:t>Bei anorganischen Pigmenten handelt es sich um winzige, unlösliche Feststoff</w:t>
      </w:r>
      <w:r w:rsidR="00E256DA" w:rsidRPr="009845F5">
        <w:t xml:space="preserve">partikel, die in Bindemitteln suspendiert werden und diesen durch Absorption und Reflektion des sichtbaren Lichtes deren deckende Farbe verleihen. Der entsprechende Farbeindruck kann durch π-π*-Elektronenübergängen, d-d-Übergänge oder </w:t>
      </w:r>
      <w:r w:rsidR="00A82CED" w:rsidRPr="009845F5">
        <w:t>intramolekularen Elektronenübergängen entstehen</w:t>
      </w:r>
      <w:r w:rsidR="00E256DA" w:rsidRPr="009845F5">
        <w:t>.</w:t>
      </w:r>
      <w:r w:rsidR="00A82CED" w:rsidRPr="009845F5">
        <w:t xml:space="preserve"> </w:t>
      </w:r>
      <w:r w:rsidR="00E256DA" w:rsidRPr="009845F5">
        <w:t>Pigmente kommen in Lacken, Wandfarben, Ölfarben und bei der Einfärbung von Kunststoffen zum Einsatz.</w:t>
      </w:r>
    </w:p>
    <w:p w14:paraId="12D68BF8" w14:textId="77777777" w:rsidR="00A82CED" w:rsidRDefault="00A82CED" w:rsidP="00931B30">
      <w:pPr>
        <w:rPr>
          <w:b/>
          <w:bCs/>
        </w:rPr>
      </w:pPr>
    </w:p>
    <w:p w14:paraId="56865333" w14:textId="43061D45" w:rsidR="00B3635D" w:rsidRPr="00B3635D" w:rsidRDefault="00B3635D" w:rsidP="009845F5">
      <w:pPr>
        <w:shd w:val="clear" w:color="auto" w:fill="E3E3E3"/>
        <w:rPr>
          <w:b/>
          <w:bCs/>
          <w:i/>
          <w:iCs/>
        </w:rPr>
      </w:pPr>
      <w:r w:rsidRPr="009845F5">
        <w:rPr>
          <w:b/>
          <w:bCs/>
          <w:i/>
          <w:iCs/>
        </w:rPr>
        <w:t>Abschluss</w:t>
      </w:r>
      <w:r w:rsidR="009845F5">
        <w:rPr>
          <w:b/>
          <w:bCs/>
          <w:i/>
          <w:iCs/>
        </w:rPr>
        <w:t xml:space="preserve"> 2</w:t>
      </w:r>
      <w:r w:rsidR="00F014B4" w:rsidRPr="009845F5">
        <w:rPr>
          <w:i/>
          <w:iCs/>
        </w:rPr>
        <w:t>: Während ein Farbstoff (im Rotwein) in Textilfasern einzieht und dort aufgrund von Wechselwirkungen mit der Faser auch nach dem Waschen haften bleibt, verhalten sich Pigmente hinsichtlich deren chemischen Struktur wie winzige „Steinchen“, die sich zwar in den Stofffasern verfangen, aber sehr leicht mit reinem Wasser ausgespült werden könne</w:t>
      </w:r>
      <w:r w:rsidR="00FB0F2B" w:rsidRPr="009845F5">
        <w:rPr>
          <w:i/>
          <w:iCs/>
        </w:rPr>
        <w:t>n.</w:t>
      </w:r>
    </w:p>
    <w:p w14:paraId="0865A621" w14:textId="77777777" w:rsidR="00B3635D" w:rsidRPr="00F335BE" w:rsidRDefault="00B3635D" w:rsidP="00931B30">
      <w:pPr>
        <w:rPr>
          <w:b/>
          <w:bCs/>
        </w:rPr>
      </w:pPr>
    </w:p>
    <w:p w14:paraId="2A8C06EE" w14:textId="7A32C2BC" w:rsidR="00931B30" w:rsidRDefault="00931B30" w:rsidP="00931B30">
      <w:pPr>
        <w:rPr>
          <w:b/>
          <w:bCs/>
        </w:rPr>
      </w:pPr>
      <w:r w:rsidRPr="000E61E0">
        <w:rPr>
          <w:b/>
          <w:bCs/>
        </w:rPr>
        <w:t>Quellen:</w:t>
      </w:r>
    </w:p>
    <w:p w14:paraId="283B846C" w14:textId="7B7B3464" w:rsidR="005064CC" w:rsidRPr="00EF753B" w:rsidRDefault="005064CC" w:rsidP="00FB0F2B">
      <w:pPr>
        <w:pStyle w:val="AufzhlungStandard"/>
        <w:rPr>
          <w:sz w:val="22"/>
        </w:rPr>
      </w:pPr>
      <w:bookmarkStart w:id="9" w:name="_Ref57210403"/>
      <w:r w:rsidRPr="00EF753B">
        <w:rPr>
          <w:sz w:val="22"/>
        </w:rPr>
        <w:t xml:space="preserve">Riedel, E.: Anorganische Chemie, 2. Aufl., Walter de </w:t>
      </w:r>
      <w:proofErr w:type="spellStart"/>
      <w:r w:rsidRPr="00EF753B">
        <w:rPr>
          <w:sz w:val="22"/>
        </w:rPr>
        <w:t>Gruyter</w:t>
      </w:r>
      <w:proofErr w:type="spellEnd"/>
      <w:r w:rsidRPr="00EF753B">
        <w:rPr>
          <w:sz w:val="22"/>
        </w:rPr>
        <w:t xml:space="preserve"> Verlag, Berlin – New York, 1990</w:t>
      </w:r>
      <w:bookmarkEnd w:id="9"/>
    </w:p>
    <w:p w14:paraId="735EABC2" w14:textId="52191535" w:rsidR="005064CC" w:rsidRPr="00EF753B" w:rsidRDefault="005064CC" w:rsidP="00FB0F2B">
      <w:pPr>
        <w:pStyle w:val="AufzhlungStandard"/>
        <w:rPr>
          <w:sz w:val="22"/>
        </w:rPr>
      </w:pPr>
      <w:bookmarkStart w:id="10" w:name="_Ref57212727"/>
      <w:proofErr w:type="spellStart"/>
      <w:r w:rsidRPr="00EF753B">
        <w:rPr>
          <w:sz w:val="22"/>
        </w:rPr>
        <w:t>Holleman</w:t>
      </w:r>
      <w:proofErr w:type="spellEnd"/>
      <w:r w:rsidRPr="00EF753B">
        <w:rPr>
          <w:sz w:val="22"/>
        </w:rPr>
        <w:t xml:space="preserve"> / Wiberg: Lehrbuch der Anorganischen Chemie, 91. – 100. Aufl., Walter de </w:t>
      </w:r>
      <w:proofErr w:type="spellStart"/>
      <w:r w:rsidRPr="00EF753B">
        <w:rPr>
          <w:sz w:val="22"/>
        </w:rPr>
        <w:t>Gruyter</w:t>
      </w:r>
      <w:proofErr w:type="spellEnd"/>
      <w:r w:rsidRPr="00EF753B">
        <w:rPr>
          <w:sz w:val="22"/>
        </w:rPr>
        <w:t xml:space="preserve"> Verlag, Berlin – New York, 1985</w:t>
      </w:r>
      <w:bookmarkEnd w:id="10"/>
    </w:p>
    <w:bookmarkStart w:id="11" w:name="_Ref57212406"/>
    <w:p w14:paraId="274F83EC" w14:textId="0636C61B" w:rsidR="005064CC" w:rsidRPr="00EF753B" w:rsidRDefault="00F335BE" w:rsidP="00FB0F2B">
      <w:pPr>
        <w:pStyle w:val="AufzhlungStandard"/>
        <w:rPr>
          <w:sz w:val="22"/>
        </w:rPr>
      </w:pPr>
      <w:r>
        <w:rPr>
          <w:rFonts w:cs="Arial"/>
          <w:sz w:val="22"/>
        </w:rPr>
        <w:fldChar w:fldCharType="begin"/>
      </w:r>
      <w:r>
        <w:rPr>
          <w:rFonts w:cs="Arial"/>
          <w:sz w:val="22"/>
        </w:rPr>
        <w:instrText xml:space="preserve"> HYPERLINK "</w:instrText>
      </w:r>
      <w:r w:rsidRPr="00FB0F2B">
        <w:rPr>
          <w:rFonts w:cs="Arial"/>
          <w:sz w:val="22"/>
        </w:rPr>
        <w:instrText>https://www.seilnacht.com/Lexikon/Berliner.htm</w:instrText>
      </w:r>
      <w:r>
        <w:rPr>
          <w:rFonts w:cs="Arial"/>
          <w:sz w:val="22"/>
        </w:rPr>
        <w:instrText xml:space="preserve">" </w:instrText>
      </w:r>
      <w:r>
        <w:rPr>
          <w:rFonts w:cs="Arial"/>
          <w:sz w:val="22"/>
        </w:rPr>
        <w:fldChar w:fldCharType="separate"/>
      </w:r>
      <w:r w:rsidRPr="009514EE">
        <w:rPr>
          <w:rStyle w:val="Hyperlink"/>
          <w:rFonts w:cs="Arial"/>
          <w:sz w:val="22"/>
        </w:rPr>
        <w:t>https://www.seilnacht.com/Lexikon/Berliner.htm</w:t>
      </w:r>
      <w:r>
        <w:rPr>
          <w:rFonts w:cs="Arial"/>
          <w:sz w:val="22"/>
        </w:rPr>
        <w:fldChar w:fldCharType="end"/>
      </w:r>
      <w:r>
        <w:rPr>
          <w:rFonts w:cs="Arial"/>
          <w:sz w:val="22"/>
        </w:rPr>
        <w:t>;</w:t>
      </w:r>
      <w:r w:rsidR="00776160" w:rsidRPr="00EF753B">
        <w:rPr>
          <w:rFonts w:cs="Arial"/>
          <w:sz w:val="22"/>
        </w:rPr>
        <w:t xml:space="preserve"> </w:t>
      </w:r>
      <w:r w:rsidR="005064CC" w:rsidRPr="00EF753B">
        <w:rPr>
          <w:rFonts w:cs="Arial"/>
          <w:sz w:val="22"/>
        </w:rPr>
        <w:t>25.11.2020</w:t>
      </w:r>
      <w:bookmarkEnd w:id="11"/>
    </w:p>
    <w:p w14:paraId="74AF7F3D" w14:textId="1FA72574" w:rsidR="005064CC" w:rsidRPr="00EF753B" w:rsidRDefault="005064CC" w:rsidP="00FB0F2B">
      <w:pPr>
        <w:pStyle w:val="AufzhlungStandard"/>
        <w:rPr>
          <w:sz w:val="22"/>
        </w:rPr>
      </w:pPr>
      <w:proofErr w:type="spellStart"/>
      <w:r w:rsidRPr="00EF753B">
        <w:rPr>
          <w:rFonts w:cs="Arial"/>
          <w:sz w:val="22"/>
        </w:rPr>
        <w:t>Greenwood</w:t>
      </w:r>
      <w:proofErr w:type="spellEnd"/>
      <w:r w:rsidRPr="00EF753B">
        <w:rPr>
          <w:rFonts w:cs="Arial"/>
          <w:sz w:val="22"/>
        </w:rPr>
        <w:t xml:space="preserve">, N.N. / </w:t>
      </w:r>
      <w:proofErr w:type="spellStart"/>
      <w:r w:rsidRPr="00EF753B">
        <w:rPr>
          <w:rFonts w:cs="Arial"/>
          <w:sz w:val="22"/>
        </w:rPr>
        <w:t>Earnshaw</w:t>
      </w:r>
      <w:proofErr w:type="spellEnd"/>
      <w:r w:rsidRPr="00EF753B">
        <w:rPr>
          <w:rFonts w:cs="Arial"/>
          <w:sz w:val="22"/>
        </w:rPr>
        <w:t>, A.: Chemie der Elemente, 1 Aufl., VCH Verlag Weinheim, 1990</w:t>
      </w:r>
    </w:p>
    <w:p w14:paraId="6A5494C7" w14:textId="33C2BC09" w:rsidR="005064CC" w:rsidRPr="00EF753B" w:rsidRDefault="005064CC" w:rsidP="00FB0F2B">
      <w:pPr>
        <w:pStyle w:val="AufzhlungStandard"/>
        <w:rPr>
          <w:sz w:val="22"/>
        </w:rPr>
      </w:pPr>
      <w:bookmarkStart w:id="12" w:name="_Ref57211200"/>
      <w:r w:rsidRPr="00EF753B">
        <w:rPr>
          <w:sz w:val="22"/>
        </w:rPr>
        <w:t xml:space="preserve">Seel, Fritz; Chemie in unserer Zeit, 8. </w:t>
      </w:r>
      <w:proofErr w:type="spellStart"/>
      <w:r w:rsidRPr="00EF753B">
        <w:rPr>
          <w:sz w:val="22"/>
        </w:rPr>
        <w:t>Jahrg</w:t>
      </w:r>
      <w:proofErr w:type="spellEnd"/>
      <w:r w:rsidRPr="00EF753B">
        <w:rPr>
          <w:sz w:val="22"/>
        </w:rPr>
        <w:t>, Nr. 3, 1974</w:t>
      </w:r>
      <w:bookmarkEnd w:id="12"/>
    </w:p>
    <w:p w14:paraId="50B46DF3" w14:textId="17E0AAB5" w:rsidR="005064CC" w:rsidRPr="00EF753B" w:rsidRDefault="005064CC" w:rsidP="00FB0F2B">
      <w:pPr>
        <w:pStyle w:val="AufzhlungStandard"/>
        <w:rPr>
          <w:sz w:val="22"/>
        </w:rPr>
      </w:pPr>
      <w:r w:rsidRPr="00EF753B">
        <w:rPr>
          <w:sz w:val="22"/>
        </w:rPr>
        <w:t>Stromer, Klaus: Die Wege der Farben. Regenbogen Verlag, o.O., 1994</w:t>
      </w:r>
    </w:p>
    <w:p w14:paraId="21018FD6" w14:textId="4500C38A" w:rsidR="005064CC" w:rsidRPr="00EF753B" w:rsidRDefault="000D150F" w:rsidP="00FB0F2B">
      <w:pPr>
        <w:pStyle w:val="AufzhlungStandard"/>
        <w:rPr>
          <w:sz w:val="22"/>
        </w:rPr>
      </w:pPr>
      <w:hyperlink r:id="rId28" w:history="1">
        <w:r w:rsidR="00F11AF9" w:rsidRPr="00EF753B">
          <w:rPr>
            <w:rStyle w:val="Hyperlink"/>
            <w:sz w:val="22"/>
          </w:rPr>
          <w:t>https://pixabay.com/de/photos/malachit-edelstein-2775997/</w:t>
        </w:r>
      </w:hyperlink>
      <w:r w:rsidR="00F11AF9" w:rsidRPr="00EF753B">
        <w:rPr>
          <w:sz w:val="22"/>
        </w:rPr>
        <w:t xml:space="preserve">; gemeinfrei, 24.01.2021           </w:t>
      </w:r>
    </w:p>
    <w:p w14:paraId="264EFD27" w14:textId="495A5BAD" w:rsidR="00F54A3E" w:rsidRPr="00EF753B" w:rsidRDefault="000D150F" w:rsidP="00FB0F2B">
      <w:pPr>
        <w:pStyle w:val="AufzhlungStandard"/>
        <w:rPr>
          <w:sz w:val="22"/>
        </w:rPr>
      </w:pPr>
      <w:hyperlink r:id="rId29" w:history="1">
        <w:r w:rsidR="00F54A3E" w:rsidRPr="00EF753B">
          <w:rPr>
            <w:rStyle w:val="Hyperlink"/>
            <w:rFonts w:cs="Arial"/>
            <w:sz w:val="22"/>
          </w:rPr>
          <w:t>https://commons.wikimedia.org/wiki/File:Ultramarinepigment.jpg</w:t>
        </w:r>
      </w:hyperlink>
      <w:r w:rsidR="00F54A3E" w:rsidRPr="00EF753B">
        <w:rPr>
          <w:rFonts w:cs="Arial"/>
          <w:sz w:val="22"/>
        </w:rPr>
        <w:t xml:space="preserve">; gemeinfrei, </w:t>
      </w:r>
      <w:r w:rsidR="00102540" w:rsidRPr="00EF753B">
        <w:rPr>
          <w:rFonts w:cs="Arial"/>
          <w:sz w:val="22"/>
        </w:rPr>
        <w:t>24.01.2021</w:t>
      </w:r>
    </w:p>
    <w:p w14:paraId="3BCF223C" w14:textId="3BA6D308" w:rsidR="00586DEA" w:rsidRPr="00EF753B" w:rsidRDefault="00586DEA" w:rsidP="00FB0F2B">
      <w:pPr>
        <w:pStyle w:val="AufzhlungStandard"/>
        <w:rPr>
          <w:sz w:val="22"/>
        </w:rPr>
      </w:pPr>
      <w:bookmarkStart w:id="13" w:name="_Ref57210845"/>
      <w:r w:rsidRPr="00EF753B">
        <w:rPr>
          <w:rFonts w:cs="Arial"/>
          <w:sz w:val="22"/>
        </w:rPr>
        <w:t>Lapis</w:t>
      </w:r>
      <w:r w:rsidR="00C047AF" w:rsidRPr="00EF753B">
        <w:rPr>
          <w:rFonts w:cs="Arial"/>
          <w:sz w:val="22"/>
        </w:rPr>
        <w:t xml:space="preserve"> </w:t>
      </w:r>
      <w:proofErr w:type="spellStart"/>
      <w:r w:rsidRPr="00EF753B">
        <w:rPr>
          <w:rFonts w:cs="Arial"/>
          <w:sz w:val="22"/>
        </w:rPr>
        <w:t>lazuli</w:t>
      </w:r>
      <w:proofErr w:type="spellEnd"/>
      <w:r w:rsidRPr="00EF753B">
        <w:rPr>
          <w:rFonts w:cs="Arial"/>
          <w:sz w:val="22"/>
        </w:rPr>
        <w:t>:</w:t>
      </w:r>
      <w:r w:rsidR="00C047AF" w:rsidRPr="00EF753B">
        <w:rPr>
          <w:rFonts w:cs="Arial"/>
          <w:sz w:val="22"/>
        </w:rPr>
        <w:t xml:space="preserve"> </w:t>
      </w:r>
      <w:hyperlink r:id="rId30" w:history="1">
        <w:r w:rsidR="00C047AF" w:rsidRPr="00EF753B">
          <w:rPr>
            <w:rStyle w:val="Hyperlink"/>
            <w:rFonts w:cs="Arial"/>
            <w:sz w:val="22"/>
          </w:rPr>
          <w:t>https://commons.wikimedia.org/wiki/File:Lapis.elephant.800pix.060203.jpg?uselang=de</w:t>
        </w:r>
      </w:hyperlink>
      <w:r w:rsidRPr="00EF753B">
        <w:rPr>
          <w:rFonts w:cs="Arial"/>
          <w:sz w:val="22"/>
        </w:rPr>
        <w:t>; gemeinfrei, 25.11.2020</w:t>
      </w:r>
      <w:bookmarkEnd w:id="13"/>
    </w:p>
    <w:p w14:paraId="09FAA6B6" w14:textId="5DCC10D5" w:rsidR="00EF753B" w:rsidRPr="00EF753B" w:rsidRDefault="000D150F" w:rsidP="00FB0F2B">
      <w:pPr>
        <w:pStyle w:val="AufzhlungStandard"/>
        <w:rPr>
          <w:sz w:val="22"/>
        </w:rPr>
      </w:pPr>
      <w:hyperlink r:id="rId31" w:history="1">
        <w:r w:rsidR="00F335BE" w:rsidRPr="009514EE">
          <w:rPr>
            <w:rStyle w:val="Hyperlink"/>
            <w:sz w:val="22"/>
          </w:rPr>
          <w:t>https://www.seilnacht.com/Lexikon/Pigmente.htm</w:t>
        </w:r>
      </w:hyperlink>
      <w:r w:rsidR="00F335BE">
        <w:rPr>
          <w:sz w:val="22"/>
        </w:rPr>
        <w:t>;</w:t>
      </w:r>
      <w:r w:rsidR="00EF753B" w:rsidRPr="00EF753B">
        <w:rPr>
          <w:sz w:val="22"/>
        </w:rPr>
        <w:t xml:space="preserve"> 05.12.2020</w:t>
      </w:r>
    </w:p>
    <w:p w14:paraId="01722BD4" w14:textId="236FEA4A" w:rsidR="00EF753B" w:rsidRPr="000120B3" w:rsidRDefault="00EF753B" w:rsidP="000120B3">
      <w:pPr>
        <w:pStyle w:val="AufzhlungStandard"/>
        <w:rPr>
          <w:sz w:val="22"/>
          <w:lang w:val="en-US"/>
        </w:rPr>
      </w:pPr>
      <w:r w:rsidRPr="00EF753B">
        <w:rPr>
          <w:sz w:val="22"/>
          <w:lang w:val="en-US"/>
        </w:rPr>
        <w:t xml:space="preserve">Dirk </w:t>
      </w:r>
      <w:proofErr w:type="spellStart"/>
      <w:r w:rsidRPr="00EF753B">
        <w:rPr>
          <w:sz w:val="22"/>
          <w:lang w:val="en-US"/>
        </w:rPr>
        <w:t>Reinen</w:t>
      </w:r>
      <w:proofErr w:type="spellEnd"/>
      <w:r w:rsidRPr="00EF753B">
        <w:rPr>
          <w:sz w:val="22"/>
          <w:lang w:val="en-US"/>
        </w:rPr>
        <w:t xml:space="preserve">, Gottlieb-Georg Lindner: The nature of the </w:t>
      </w:r>
      <w:proofErr w:type="spellStart"/>
      <w:r w:rsidRPr="00EF753B">
        <w:rPr>
          <w:sz w:val="22"/>
          <w:lang w:val="en-US"/>
        </w:rPr>
        <w:t>chalcogen</w:t>
      </w:r>
      <w:proofErr w:type="spellEnd"/>
      <w:r w:rsidRPr="00EF753B">
        <w:rPr>
          <w:sz w:val="22"/>
          <w:lang w:val="en-US"/>
        </w:rPr>
        <w:t xml:space="preserve"> </w:t>
      </w:r>
      <w:proofErr w:type="spellStart"/>
      <w:r w:rsidRPr="00EF753B">
        <w:rPr>
          <w:sz w:val="22"/>
          <w:lang w:val="en-US"/>
        </w:rPr>
        <w:t>colour</w:t>
      </w:r>
      <w:proofErr w:type="spellEnd"/>
      <w:r w:rsidRPr="00EF753B">
        <w:rPr>
          <w:sz w:val="22"/>
          <w:lang w:val="en-US"/>
        </w:rPr>
        <w:t xml:space="preserve"> </w:t>
      </w:r>
      <w:proofErr w:type="spellStart"/>
      <w:r w:rsidRPr="00EF753B">
        <w:rPr>
          <w:sz w:val="22"/>
          <w:lang w:val="en-US"/>
        </w:rPr>
        <w:t>centres</w:t>
      </w:r>
      <w:proofErr w:type="spellEnd"/>
      <w:r w:rsidRPr="00EF753B">
        <w:rPr>
          <w:sz w:val="22"/>
          <w:lang w:val="en-US"/>
        </w:rPr>
        <w:t xml:space="preserve"> in ultramarine-typ</w:t>
      </w:r>
      <w:r w:rsidR="00295F40">
        <w:rPr>
          <w:sz w:val="22"/>
          <w:lang w:val="en-US"/>
        </w:rPr>
        <w:t>e</w:t>
      </w:r>
      <w:r w:rsidRPr="00EF753B">
        <w:rPr>
          <w:sz w:val="22"/>
          <w:lang w:val="en-US"/>
        </w:rPr>
        <w:t xml:space="preserve"> solids. Chemical Society Reviews, 1998</w:t>
      </w:r>
    </w:p>
    <w:sectPr w:rsidR="00EF753B" w:rsidRPr="000120B3" w:rsidSect="009B4835">
      <w:footerReference w:type="default" r:id="rId32"/>
      <w:pgSz w:w="11906" w:h="16838"/>
      <w:pgMar w:top="851" w:right="1134" w:bottom="85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CB593" w14:textId="77777777" w:rsidR="00A617EE" w:rsidRDefault="00A617EE" w:rsidP="005A7DCE">
      <w:pPr>
        <w:spacing w:before="0"/>
      </w:pPr>
      <w:r>
        <w:separator/>
      </w:r>
    </w:p>
  </w:endnote>
  <w:endnote w:type="continuationSeparator" w:id="0">
    <w:p w14:paraId="56042191" w14:textId="77777777" w:rsidR="00A617EE" w:rsidRDefault="00A617EE"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7EE0C8EA" w14:textId="77777777" w:rsidR="00A157F3" w:rsidRDefault="00A157F3">
        <w:pPr>
          <w:pStyle w:val="Fuzeile"/>
          <w:jc w:val="center"/>
        </w:pPr>
        <w:r>
          <w:rPr>
            <w:noProof/>
            <w:lang w:eastAsia="de-DE"/>
          </w:rPr>
          <mc:AlternateContent>
            <mc:Choice Requires="wps">
              <w:drawing>
                <wp:inline distT="0" distB="0" distL="0" distR="0" wp14:anchorId="4C811099" wp14:editId="0E669986">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737871"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" fillcolor="black" stroked="f">
                  <v:fill r:id="rId1" o:title="" type="pattern"/>
                  <w10:anchorlock/>
                </v:shape>
              </w:pict>
            </mc:Fallback>
          </mc:AlternateContent>
        </w:r>
      </w:p>
      <w:p w14:paraId="1088C44D" w14:textId="60035299" w:rsidR="00A157F3" w:rsidRDefault="00A157F3">
        <w:pPr>
          <w:pStyle w:val="Fuzeile"/>
          <w:jc w:val="center"/>
        </w:pPr>
        <w:r>
          <w:fldChar w:fldCharType="begin"/>
        </w:r>
        <w:r>
          <w:instrText>PAGE    \* MERGEFORMAT</w:instrText>
        </w:r>
        <w:r>
          <w:fldChar w:fldCharType="separate"/>
        </w:r>
        <w:r w:rsidR="000D150F">
          <w:rPr>
            <w:noProof/>
          </w:rPr>
          <w:t>8</w:t>
        </w:r>
        <w:r>
          <w:fldChar w:fldCharType="end"/>
        </w:r>
      </w:p>
    </w:sdtContent>
  </w:sdt>
  <w:p w14:paraId="69DF8B39" w14:textId="77777777" w:rsidR="00A157F3" w:rsidRDefault="00A157F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7B82D" w14:textId="77777777" w:rsidR="00A617EE" w:rsidRDefault="00A617EE" w:rsidP="005A7DCE">
      <w:pPr>
        <w:spacing w:before="0"/>
      </w:pPr>
      <w:r>
        <w:separator/>
      </w:r>
    </w:p>
  </w:footnote>
  <w:footnote w:type="continuationSeparator" w:id="0">
    <w:p w14:paraId="2D510919" w14:textId="77777777" w:rsidR="00A617EE" w:rsidRDefault="00A617EE"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89E6B4B2"/>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19476FA5"/>
    <w:multiLevelType w:val="multilevel"/>
    <w:tmpl w:val="FD80DB3C"/>
    <w:lvl w:ilvl="0">
      <w:start w:val="1"/>
      <w:numFmt w:val="bullet"/>
      <w:pStyle w:val="Liste2Aufzhlung"/>
      <w:lvlText w:val=""/>
      <w:lvlJc w:val="left"/>
      <w:pPr>
        <w:ind w:left="709" w:hanging="425"/>
      </w:pPr>
      <w:rPr>
        <w:rFonts w:ascii="Symbol" w:hAnsi="Symbol" w:hint="default"/>
        <w:b w:val="0"/>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5" w15:restartNumberingAfterBreak="0">
    <w:nsid w:val="254C1A06"/>
    <w:multiLevelType w:val="multilevel"/>
    <w:tmpl w:val="DAA2308E"/>
    <w:lvl w:ilvl="0">
      <w:start w:val="1"/>
      <w:numFmt w:val="bullet"/>
      <w:pStyle w:val="Liste1Aufzhlung"/>
      <w:lvlText w:val=""/>
      <w:lvlJc w:val="left"/>
      <w:pPr>
        <w:ind w:left="425" w:hanging="425"/>
      </w:pPr>
      <w:rPr>
        <w:rFonts w:ascii="Symbol" w:hAnsi="Symbol" w:hint="default"/>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6"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7" w15:restartNumberingAfterBreak="0">
    <w:nsid w:val="31276AE2"/>
    <w:multiLevelType w:val="multilevel"/>
    <w:tmpl w:val="A09853E0"/>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8"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D77D36"/>
    <w:multiLevelType w:val="multilevel"/>
    <w:tmpl w:val="35902014"/>
    <w:lvl w:ilvl="0">
      <w:start w:val="1"/>
      <w:numFmt w:val="bullet"/>
      <w:pStyle w:val="CASNr"/>
      <w:lvlText w:val=""/>
      <w:lvlJc w:val="left"/>
      <w:pPr>
        <w:ind w:left="425" w:hanging="425"/>
      </w:pPr>
      <w:rPr>
        <w:rFonts w:ascii="Symbol" w:hAnsi="Symbol" w:hint="default"/>
        <w:sz w:val="24"/>
        <w:szCs w:val="24"/>
      </w:rPr>
    </w:lvl>
    <w:lvl w:ilvl="1">
      <w:start w:val="1"/>
      <w:numFmt w:val="ordin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0" w15:restartNumberingAfterBreak="0">
    <w:nsid w:val="4ACC31A8"/>
    <w:multiLevelType w:val="hybridMultilevel"/>
    <w:tmpl w:val="B61025EA"/>
    <w:lvl w:ilvl="0" w:tplc="74C2B790">
      <w:start w:val="1"/>
      <w:numFmt w:val="bullet"/>
      <w:lvlText w:val=""/>
      <w:lvlJc w:val="left"/>
      <w:pPr>
        <w:ind w:left="140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2121" w:hanging="360"/>
      </w:pPr>
      <w:rPr>
        <w:rFonts w:ascii="Courier New" w:hAnsi="Courier New" w:cs="Courier New" w:hint="default"/>
      </w:rPr>
    </w:lvl>
    <w:lvl w:ilvl="2" w:tplc="04070005" w:tentative="1">
      <w:start w:val="1"/>
      <w:numFmt w:val="bullet"/>
      <w:lvlText w:val=""/>
      <w:lvlJc w:val="left"/>
      <w:pPr>
        <w:ind w:left="2841" w:hanging="360"/>
      </w:pPr>
      <w:rPr>
        <w:rFonts w:ascii="Wingdings" w:hAnsi="Wingdings" w:hint="default"/>
      </w:rPr>
    </w:lvl>
    <w:lvl w:ilvl="3" w:tplc="04070001" w:tentative="1">
      <w:start w:val="1"/>
      <w:numFmt w:val="bullet"/>
      <w:lvlText w:val=""/>
      <w:lvlJc w:val="left"/>
      <w:pPr>
        <w:ind w:left="3561" w:hanging="360"/>
      </w:pPr>
      <w:rPr>
        <w:rFonts w:ascii="Symbol" w:hAnsi="Symbol" w:hint="default"/>
      </w:rPr>
    </w:lvl>
    <w:lvl w:ilvl="4" w:tplc="04070003" w:tentative="1">
      <w:start w:val="1"/>
      <w:numFmt w:val="bullet"/>
      <w:lvlText w:val="o"/>
      <w:lvlJc w:val="left"/>
      <w:pPr>
        <w:ind w:left="4281" w:hanging="360"/>
      </w:pPr>
      <w:rPr>
        <w:rFonts w:ascii="Courier New" w:hAnsi="Courier New" w:cs="Courier New" w:hint="default"/>
      </w:rPr>
    </w:lvl>
    <w:lvl w:ilvl="5" w:tplc="04070005" w:tentative="1">
      <w:start w:val="1"/>
      <w:numFmt w:val="bullet"/>
      <w:lvlText w:val=""/>
      <w:lvlJc w:val="left"/>
      <w:pPr>
        <w:ind w:left="5001" w:hanging="360"/>
      </w:pPr>
      <w:rPr>
        <w:rFonts w:ascii="Wingdings" w:hAnsi="Wingdings" w:hint="default"/>
      </w:rPr>
    </w:lvl>
    <w:lvl w:ilvl="6" w:tplc="04070001" w:tentative="1">
      <w:start w:val="1"/>
      <w:numFmt w:val="bullet"/>
      <w:lvlText w:val=""/>
      <w:lvlJc w:val="left"/>
      <w:pPr>
        <w:ind w:left="5721" w:hanging="360"/>
      </w:pPr>
      <w:rPr>
        <w:rFonts w:ascii="Symbol" w:hAnsi="Symbol" w:hint="default"/>
      </w:rPr>
    </w:lvl>
    <w:lvl w:ilvl="7" w:tplc="04070003" w:tentative="1">
      <w:start w:val="1"/>
      <w:numFmt w:val="bullet"/>
      <w:lvlText w:val="o"/>
      <w:lvlJc w:val="left"/>
      <w:pPr>
        <w:ind w:left="6441" w:hanging="360"/>
      </w:pPr>
      <w:rPr>
        <w:rFonts w:ascii="Courier New" w:hAnsi="Courier New" w:cs="Courier New" w:hint="default"/>
      </w:rPr>
    </w:lvl>
    <w:lvl w:ilvl="8" w:tplc="04070005" w:tentative="1">
      <w:start w:val="1"/>
      <w:numFmt w:val="bullet"/>
      <w:lvlText w:val=""/>
      <w:lvlJc w:val="left"/>
      <w:pPr>
        <w:ind w:left="7161" w:hanging="360"/>
      </w:pPr>
      <w:rPr>
        <w:rFonts w:ascii="Wingdings" w:hAnsi="Wingdings" w:hint="default"/>
      </w:rPr>
    </w:lvl>
  </w:abstractNum>
  <w:abstractNum w:abstractNumId="11"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3" w15:restartNumberingAfterBreak="0">
    <w:nsid w:val="6B6839DF"/>
    <w:multiLevelType w:val="hybridMultilevel"/>
    <w:tmpl w:val="A23C8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4"/>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1"/>
  </w:num>
  <w:num w:numId="7">
    <w:abstractNumId w:val="6"/>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9"/>
  </w:num>
  <w:num w:numId="13">
    <w:abstractNumId w:val="8"/>
  </w:num>
  <w:num w:numId="14">
    <w:abstractNumId w:val="0"/>
  </w:num>
  <w:num w:numId="15">
    <w:abstractNumId w:val="1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4"/>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120B3"/>
    <w:rsid w:val="00020638"/>
    <w:rsid w:val="00045E7C"/>
    <w:rsid w:val="00045EDE"/>
    <w:rsid w:val="000712A2"/>
    <w:rsid w:val="00074491"/>
    <w:rsid w:val="000A300C"/>
    <w:rsid w:val="000A754E"/>
    <w:rsid w:val="000C2B1D"/>
    <w:rsid w:val="000C6E45"/>
    <w:rsid w:val="000D150F"/>
    <w:rsid w:val="000D4A1C"/>
    <w:rsid w:val="000E61E0"/>
    <w:rsid w:val="000E69B3"/>
    <w:rsid w:val="00102540"/>
    <w:rsid w:val="00110032"/>
    <w:rsid w:val="00115FD3"/>
    <w:rsid w:val="001451E4"/>
    <w:rsid w:val="00183EFF"/>
    <w:rsid w:val="00191040"/>
    <w:rsid w:val="001B0E73"/>
    <w:rsid w:val="001D6942"/>
    <w:rsid w:val="0023305E"/>
    <w:rsid w:val="00286533"/>
    <w:rsid w:val="00295F40"/>
    <w:rsid w:val="002C5472"/>
    <w:rsid w:val="002C5C5A"/>
    <w:rsid w:val="002C7054"/>
    <w:rsid w:val="003012D6"/>
    <w:rsid w:val="0033346F"/>
    <w:rsid w:val="0033663A"/>
    <w:rsid w:val="00336921"/>
    <w:rsid w:val="0036111E"/>
    <w:rsid w:val="00370049"/>
    <w:rsid w:val="00395283"/>
    <w:rsid w:val="003B33F9"/>
    <w:rsid w:val="003B5B60"/>
    <w:rsid w:val="003B7C8D"/>
    <w:rsid w:val="0045535B"/>
    <w:rsid w:val="004611C8"/>
    <w:rsid w:val="00463E21"/>
    <w:rsid w:val="004A4B07"/>
    <w:rsid w:val="004A7BF1"/>
    <w:rsid w:val="004B5619"/>
    <w:rsid w:val="004D0044"/>
    <w:rsid w:val="005064CC"/>
    <w:rsid w:val="005633FE"/>
    <w:rsid w:val="00566006"/>
    <w:rsid w:val="00586DEA"/>
    <w:rsid w:val="005A7DCE"/>
    <w:rsid w:val="005C1885"/>
    <w:rsid w:val="006206FF"/>
    <w:rsid w:val="00675797"/>
    <w:rsid w:val="006841CE"/>
    <w:rsid w:val="006B277B"/>
    <w:rsid w:val="006C0763"/>
    <w:rsid w:val="006C57C6"/>
    <w:rsid w:val="00706B1E"/>
    <w:rsid w:val="007161D1"/>
    <w:rsid w:val="007514D3"/>
    <w:rsid w:val="00776160"/>
    <w:rsid w:val="00780C9D"/>
    <w:rsid w:val="00783295"/>
    <w:rsid w:val="007835CD"/>
    <w:rsid w:val="00783EF0"/>
    <w:rsid w:val="007B2C80"/>
    <w:rsid w:val="007B49B1"/>
    <w:rsid w:val="007F18E1"/>
    <w:rsid w:val="008117E4"/>
    <w:rsid w:val="0082277A"/>
    <w:rsid w:val="00825BFE"/>
    <w:rsid w:val="00850560"/>
    <w:rsid w:val="00865B06"/>
    <w:rsid w:val="00883728"/>
    <w:rsid w:val="008A524D"/>
    <w:rsid w:val="00931B30"/>
    <w:rsid w:val="009710A6"/>
    <w:rsid w:val="009845F5"/>
    <w:rsid w:val="009B4835"/>
    <w:rsid w:val="009F4D09"/>
    <w:rsid w:val="00A12AD9"/>
    <w:rsid w:val="00A157F3"/>
    <w:rsid w:val="00A21130"/>
    <w:rsid w:val="00A25B94"/>
    <w:rsid w:val="00A46042"/>
    <w:rsid w:val="00A5383F"/>
    <w:rsid w:val="00A617EE"/>
    <w:rsid w:val="00A82CED"/>
    <w:rsid w:val="00AA5D66"/>
    <w:rsid w:val="00AB7E4B"/>
    <w:rsid w:val="00AC41B4"/>
    <w:rsid w:val="00AE0B9D"/>
    <w:rsid w:val="00AE53F0"/>
    <w:rsid w:val="00AE72B5"/>
    <w:rsid w:val="00AF7672"/>
    <w:rsid w:val="00B04953"/>
    <w:rsid w:val="00B10DD4"/>
    <w:rsid w:val="00B26AC2"/>
    <w:rsid w:val="00B27E37"/>
    <w:rsid w:val="00B3635D"/>
    <w:rsid w:val="00B5721D"/>
    <w:rsid w:val="00B63E2B"/>
    <w:rsid w:val="00B66AD1"/>
    <w:rsid w:val="00B85024"/>
    <w:rsid w:val="00BA02D0"/>
    <w:rsid w:val="00C047AF"/>
    <w:rsid w:val="00C3781C"/>
    <w:rsid w:val="00C50A46"/>
    <w:rsid w:val="00C511E6"/>
    <w:rsid w:val="00C7685F"/>
    <w:rsid w:val="00C97FE8"/>
    <w:rsid w:val="00CA413D"/>
    <w:rsid w:val="00CB57F9"/>
    <w:rsid w:val="00CE6219"/>
    <w:rsid w:val="00CF4618"/>
    <w:rsid w:val="00D42BBF"/>
    <w:rsid w:val="00D745BB"/>
    <w:rsid w:val="00D83CF9"/>
    <w:rsid w:val="00D97908"/>
    <w:rsid w:val="00DA6810"/>
    <w:rsid w:val="00DA760E"/>
    <w:rsid w:val="00DD44CE"/>
    <w:rsid w:val="00E03D33"/>
    <w:rsid w:val="00E05086"/>
    <w:rsid w:val="00E14DE1"/>
    <w:rsid w:val="00E20AF3"/>
    <w:rsid w:val="00E256DA"/>
    <w:rsid w:val="00E50811"/>
    <w:rsid w:val="00E54A99"/>
    <w:rsid w:val="00E8473B"/>
    <w:rsid w:val="00EA2E13"/>
    <w:rsid w:val="00ED6D48"/>
    <w:rsid w:val="00EE63DA"/>
    <w:rsid w:val="00EF753B"/>
    <w:rsid w:val="00F014B4"/>
    <w:rsid w:val="00F11AF9"/>
    <w:rsid w:val="00F27850"/>
    <w:rsid w:val="00F335BE"/>
    <w:rsid w:val="00F54A3E"/>
    <w:rsid w:val="00F57557"/>
    <w:rsid w:val="00F60683"/>
    <w:rsid w:val="00F76D18"/>
    <w:rsid w:val="00FA1C0D"/>
    <w:rsid w:val="00FA499F"/>
    <w:rsid w:val="00FA6D45"/>
    <w:rsid w:val="00FB0F2B"/>
    <w:rsid w:val="00FD721C"/>
    <w:rsid w:val="00FD7888"/>
    <w:rsid w:val="00FE2435"/>
    <w:rsid w:val="00FE49C5"/>
    <w:rsid w:val="00FF19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C20C572"/>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E50811"/>
    <w:pPr>
      <w:numPr>
        <w:numId w:val="21"/>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14"/>
      </w:numPr>
      <w:ind w:left="397" w:hanging="397"/>
      <w:contextualSpacing w:val="0"/>
    </w:pPr>
  </w:style>
  <w:style w:type="character" w:customStyle="1" w:styleId="Liste1AufzhlungZchn">
    <w:name w:val="Liste 1 Aufzählung Zchn"/>
    <w:basedOn w:val="ListenabsatzZchn"/>
    <w:link w:val="Liste1Aufzhlung"/>
    <w:rsid w:val="00E50811"/>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1B0E73"/>
    <w:pPr>
      <w:numPr>
        <w:numId w:val="19"/>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9B4835"/>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9B4835"/>
    <w:pPr>
      <w:spacing w:after="100"/>
    </w:pPr>
  </w:style>
  <w:style w:type="paragraph" w:styleId="Verzeichnis2">
    <w:name w:val="toc 2"/>
    <w:basedOn w:val="Standard"/>
    <w:next w:val="Standard"/>
    <w:autoRedefine/>
    <w:uiPriority w:val="39"/>
    <w:unhideWhenUsed/>
    <w:rsid w:val="009B4835"/>
    <w:pPr>
      <w:spacing w:after="100"/>
      <w:ind w:left="240"/>
    </w:pPr>
  </w:style>
  <w:style w:type="paragraph" w:styleId="Verzeichnis3">
    <w:name w:val="toc 3"/>
    <w:basedOn w:val="Standard"/>
    <w:next w:val="Standard"/>
    <w:autoRedefine/>
    <w:uiPriority w:val="39"/>
    <w:unhideWhenUsed/>
    <w:rsid w:val="009B4835"/>
    <w:pPr>
      <w:spacing w:after="100"/>
      <w:ind w:left="480"/>
    </w:pPr>
  </w:style>
  <w:style w:type="paragraph" w:customStyle="1" w:styleId="Formeln">
    <w:name w:val="Formeln"/>
    <w:basedOn w:val="Standard"/>
    <w:qFormat/>
    <w:rsid w:val="00B10DD4"/>
    <w:pPr>
      <w:spacing w:after="120"/>
      <w:jc w:val="center"/>
    </w:pPr>
    <w:rPr>
      <w:sz w:val="28"/>
    </w:rPr>
  </w:style>
  <w:style w:type="paragraph" w:customStyle="1" w:styleId="CASNr">
    <w:name w:val="CASNr"/>
    <w:basedOn w:val="Listenabsatz"/>
    <w:link w:val="CASNrZchn"/>
    <w:qFormat/>
    <w:rsid w:val="001B0E73"/>
    <w:pPr>
      <w:numPr>
        <w:numId w:val="12"/>
      </w:numPr>
    </w:pPr>
    <w:rPr>
      <w:sz w:val="20"/>
      <w:szCs w:val="18"/>
    </w:rPr>
  </w:style>
  <w:style w:type="character" w:customStyle="1" w:styleId="CASNrZchn">
    <w:name w:val="CASNr Zchn"/>
    <w:basedOn w:val="ListenabsatzZchn"/>
    <w:link w:val="CASNr"/>
    <w:rsid w:val="001B0E73"/>
    <w:rPr>
      <w:sz w:val="20"/>
      <w:szCs w:val="18"/>
    </w:rPr>
  </w:style>
  <w:style w:type="character" w:styleId="BesuchterLink">
    <w:name w:val="FollowedHyperlink"/>
    <w:basedOn w:val="Absatz-Standardschriftart"/>
    <w:uiPriority w:val="99"/>
    <w:semiHidden/>
    <w:unhideWhenUsed/>
    <w:rsid w:val="005064CC"/>
    <w:rPr>
      <w:color w:val="0000FF" w:themeColor="followedHyperlink"/>
      <w:u w:val="single"/>
    </w:rPr>
  </w:style>
  <w:style w:type="character" w:styleId="Fett">
    <w:name w:val="Strong"/>
    <w:basedOn w:val="Absatz-Standardschriftart"/>
    <w:uiPriority w:val="22"/>
    <w:rsid w:val="00D83CF9"/>
    <w:rPr>
      <w:b/>
      <w:bCs/>
    </w:rPr>
  </w:style>
  <w:style w:type="character" w:styleId="Platzhaltertext">
    <w:name w:val="Placeholder Text"/>
    <w:basedOn w:val="Absatz-Standardschriftart"/>
    <w:uiPriority w:val="99"/>
    <w:semiHidden/>
    <w:rsid w:val="00776160"/>
    <w:rPr>
      <w:color w:val="808080"/>
    </w:rPr>
  </w:style>
  <w:style w:type="table" w:styleId="Tabellenraster">
    <w:name w:val="Table Grid"/>
    <w:basedOn w:val="NormaleTabelle"/>
    <w:uiPriority w:val="39"/>
    <w:rsid w:val="00110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C04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616189">
      <w:bodyDiv w:val="1"/>
      <w:marLeft w:val="0"/>
      <w:marRight w:val="0"/>
      <w:marTop w:val="0"/>
      <w:marBottom w:val="0"/>
      <w:divBdr>
        <w:top w:val="none" w:sz="0" w:space="0" w:color="auto"/>
        <w:left w:val="none" w:sz="0" w:space="0" w:color="auto"/>
        <w:bottom w:val="none" w:sz="0" w:space="0" w:color="auto"/>
        <w:right w:val="none" w:sz="0" w:space="0" w:color="auto"/>
      </w:divBdr>
    </w:div>
    <w:div w:id="1056733682">
      <w:bodyDiv w:val="1"/>
      <w:marLeft w:val="0"/>
      <w:marRight w:val="0"/>
      <w:marTop w:val="0"/>
      <w:marBottom w:val="0"/>
      <w:divBdr>
        <w:top w:val="none" w:sz="0" w:space="0" w:color="auto"/>
        <w:left w:val="none" w:sz="0" w:space="0" w:color="auto"/>
        <w:bottom w:val="none" w:sz="0" w:space="0" w:color="auto"/>
        <w:right w:val="none" w:sz="0" w:space="0" w:color="auto"/>
      </w:divBdr>
    </w:div>
    <w:div w:id="1211646839">
      <w:bodyDiv w:val="1"/>
      <w:marLeft w:val="0"/>
      <w:marRight w:val="0"/>
      <w:marTop w:val="0"/>
      <w:marBottom w:val="0"/>
      <w:divBdr>
        <w:top w:val="none" w:sz="0" w:space="0" w:color="auto"/>
        <w:left w:val="none" w:sz="0" w:space="0" w:color="auto"/>
        <w:bottom w:val="none" w:sz="0" w:space="0" w:color="auto"/>
        <w:right w:val="none" w:sz="0" w:space="0" w:color="auto"/>
      </w:divBdr>
    </w:div>
    <w:div w:id="169333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commons.wikimedia.org/wiki/File:Ultramarinepigment.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hyperlink" Target="https://pixabay.com/de/photos/malachit-edelstein-2775997/"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seilnacht.com/Lexikon/Pigmente.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4.gif"/><Relationship Id="rId30" Type="http://schemas.openxmlformats.org/officeDocument/2006/relationships/hyperlink" Target="https://commons.wikimedia.org/wiki/File:Lapis.elephant.800pix.060203.jpg?uselang=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9F150-D83E-463E-91D7-FB19010AF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D0E0F5C9.dotm</Template>
  <TotalTime>0</TotalTime>
  <Pages>8</Pages>
  <Words>2095</Words>
  <Characters>13201</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37</cp:revision>
  <cp:lastPrinted>2021-02-23T14:21:00Z</cp:lastPrinted>
  <dcterms:created xsi:type="dcterms:W3CDTF">2021-01-24T15:02:00Z</dcterms:created>
  <dcterms:modified xsi:type="dcterms:W3CDTF">2021-02-23T14:22:00Z</dcterms:modified>
</cp:coreProperties>
</file>